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9F1106" w14:textId="451309CC" w:rsidR="00915AE9" w:rsidRPr="00626EB3" w:rsidRDefault="00626EB3" w:rsidP="005A6276">
      <w:pPr>
        <w:pStyle w:val="Title"/>
        <w:pBdr>
          <w:bottom w:val="single" w:sz="6" w:space="1" w:color="auto"/>
        </w:pBdr>
        <w:ind w:left="-851" w:right="-93"/>
        <w:jc w:val="center"/>
        <w:rPr>
          <w:color w:val="C00000"/>
          <w:sz w:val="64"/>
          <w:szCs w:val="64"/>
        </w:rPr>
      </w:pPr>
      <w:r>
        <w:rPr>
          <w:noProof/>
          <w:sz w:val="64"/>
          <w:szCs w:val="64"/>
        </w:rPr>
        <w:drawing>
          <wp:anchor distT="0" distB="0" distL="114300" distR="114300" simplePos="0" relativeHeight="251669504" behindDoc="0" locked="0" layoutInCell="1" allowOverlap="1" wp14:anchorId="2A1E3354" wp14:editId="244FB0FF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4134019" cy="180022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1"/>
                    <a:srcRect t="15303" b="18948"/>
                    <a:stretch/>
                  </pic:blipFill>
                  <pic:spPr bwMode="auto">
                    <a:xfrm>
                      <a:off x="0" y="0"/>
                      <a:ext cx="4134019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27BC9" w:rsidRPr="00626EB3">
        <w:rPr>
          <w:sz w:val="64"/>
          <w:szCs w:val="64"/>
        </w:rPr>
        <w:t xml:space="preserve">ADVANCED </w:t>
      </w:r>
      <w:r w:rsidR="009D089A" w:rsidRPr="00626EB3">
        <w:rPr>
          <w:sz w:val="64"/>
          <w:szCs w:val="64"/>
        </w:rPr>
        <w:t>life support</w:t>
      </w:r>
      <w:r w:rsidR="005A6276">
        <w:rPr>
          <w:sz w:val="64"/>
          <w:szCs w:val="64"/>
        </w:rPr>
        <w:t xml:space="preserve"> </w:t>
      </w:r>
      <w:r w:rsidR="009D089A" w:rsidRPr="00626EB3">
        <w:rPr>
          <w:sz w:val="64"/>
          <w:szCs w:val="64"/>
        </w:rPr>
        <w:t>workshop</w:t>
      </w:r>
    </w:p>
    <w:p w14:paraId="435D0FA3" w14:textId="77777777" w:rsidR="00DE602C" w:rsidRDefault="00DE602C" w:rsidP="00A67ED1">
      <w:pPr>
        <w:pStyle w:val="Date"/>
        <w:pBdr>
          <w:top w:val="none" w:sz="0" w:space="0" w:color="auto"/>
          <w:left w:val="none" w:sz="0" w:space="0" w:color="auto"/>
          <w:right w:val="none" w:sz="0" w:space="0" w:color="auto"/>
        </w:pBdr>
        <w:ind w:left="-851"/>
        <w:rPr>
          <w:color w:val="C00000"/>
          <w:sz w:val="28"/>
          <w:szCs w:val="28"/>
        </w:rPr>
        <w:sectPr w:rsidR="00DE602C" w:rsidSect="00301C53">
          <w:headerReference w:type="default" r:id="rId12"/>
          <w:headerReference w:type="first" r:id="rId13"/>
          <w:footerReference w:type="first" r:id="rId14"/>
          <w:type w:val="oddPage"/>
          <w:pgSz w:w="12240" w:h="15840"/>
          <w:pgMar w:top="1247" w:right="1418" w:bottom="1247" w:left="2268" w:header="0" w:footer="227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  <w:titlePg/>
          <w:docGrid w:linePitch="360"/>
        </w:sectPr>
      </w:pPr>
    </w:p>
    <w:p w14:paraId="642DAED0" w14:textId="066BB54C" w:rsidR="005E1815" w:rsidRPr="00A67ED1" w:rsidRDefault="008A55D7" w:rsidP="008A55D7">
      <w:pPr>
        <w:pStyle w:val="Date"/>
        <w:pBdr>
          <w:top w:val="none" w:sz="0" w:space="0" w:color="auto"/>
          <w:left w:val="none" w:sz="0" w:space="0" w:color="auto"/>
          <w:right w:val="none" w:sz="0" w:space="0" w:color="auto"/>
        </w:pBdr>
        <w:spacing w:after="0"/>
        <w:ind w:left="-851"/>
        <w:rPr>
          <w:color w:val="000000" w:themeColor="text2"/>
          <w:sz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87ED6F7" wp14:editId="3F6A5C49">
            <wp:simplePos x="0" y="0"/>
            <wp:positionH relativeFrom="column">
              <wp:posOffset>83820</wp:posOffset>
            </wp:positionH>
            <wp:positionV relativeFrom="paragraph">
              <wp:posOffset>50800</wp:posOffset>
            </wp:positionV>
            <wp:extent cx="908685" cy="904240"/>
            <wp:effectExtent l="0" t="0" r="571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7BC9" w:rsidRPr="00843720">
        <w:rPr>
          <w:color w:val="C00000"/>
          <w:sz w:val="28"/>
          <w:szCs w:val="28"/>
        </w:rPr>
        <w:t>Date</w:t>
      </w:r>
      <w:r w:rsidR="008E72A2" w:rsidRPr="00843720">
        <w:rPr>
          <w:color w:val="C00000"/>
          <w:sz w:val="28"/>
          <w:szCs w:val="28"/>
        </w:rPr>
        <w:t>s</w:t>
      </w:r>
      <w:r w:rsidR="00A27BC9" w:rsidRPr="00A67ED1">
        <w:rPr>
          <w:color w:val="000000" w:themeColor="text2"/>
          <w:sz w:val="24"/>
        </w:rPr>
        <w:t>:</w:t>
      </w:r>
      <w:r w:rsidR="000B51DE">
        <w:rPr>
          <w:color w:val="000000" w:themeColor="text2"/>
          <w:sz w:val="24"/>
        </w:rPr>
        <w:t xml:space="preserve"> </w:t>
      </w:r>
    </w:p>
    <w:p w14:paraId="62D357B1" w14:textId="396F0A57" w:rsidR="00571AE8" w:rsidRDefault="00571AE8" w:rsidP="00571AE8">
      <w:pPr>
        <w:pStyle w:val="ContactInfo"/>
        <w:pBdr>
          <w:bottom w:val="none" w:sz="0" w:space="0" w:color="auto"/>
        </w:pBdr>
        <w:spacing w:after="0"/>
        <w:ind w:left="-851"/>
        <w:rPr>
          <w:smallCaps w:val="0"/>
          <w:sz w:val="24"/>
          <w:lang w:val="en-AU"/>
        </w:rPr>
      </w:pPr>
    </w:p>
    <w:p w14:paraId="02BE1FA7" w14:textId="6F0DE608" w:rsidR="005A60EA" w:rsidRPr="00571AE8" w:rsidRDefault="00571AE8" w:rsidP="00571AE8">
      <w:pPr>
        <w:pStyle w:val="ContactInfo"/>
        <w:pBdr>
          <w:bottom w:val="none" w:sz="0" w:space="0" w:color="auto"/>
        </w:pBdr>
        <w:spacing w:after="0"/>
        <w:ind w:left="-851"/>
        <w:rPr>
          <w:smallCaps w:val="0"/>
          <w:sz w:val="24"/>
          <w:lang w:val="en-AU"/>
        </w:rPr>
      </w:pPr>
      <w:r>
        <w:rPr>
          <w:smallCaps w:val="0"/>
          <w:sz w:val="24"/>
          <w:lang w:val="en-AU"/>
        </w:rPr>
        <w:tab/>
      </w:r>
      <w:r w:rsidR="003B2DCE">
        <w:rPr>
          <w:b/>
          <w:bCs/>
          <w:color w:val="C00000"/>
          <w:sz w:val="28"/>
          <w:szCs w:val="28"/>
        </w:rPr>
        <w:br w:type="column"/>
      </w:r>
      <w:r>
        <w:rPr>
          <w:b/>
          <w:bCs/>
          <w:color w:val="C00000"/>
          <w:sz w:val="28"/>
          <w:szCs w:val="28"/>
        </w:rPr>
        <w:t xml:space="preserve">                 </w:t>
      </w:r>
      <w:r w:rsidR="005A60EA">
        <w:rPr>
          <w:b/>
          <w:bCs/>
          <w:color w:val="C00000"/>
          <w:sz w:val="28"/>
          <w:szCs w:val="28"/>
        </w:rPr>
        <w:t>Time:</w:t>
      </w:r>
      <w:r w:rsidR="005A60EA" w:rsidRPr="005A60EA">
        <w:rPr>
          <w:sz w:val="24"/>
        </w:rPr>
        <w:t xml:space="preserve"> </w:t>
      </w:r>
      <w:r w:rsidR="005A60EA">
        <w:rPr>
          <w:sz w:val="24"/>
        </w:rPr>
        <w:t xml:space="preserve">  </w:t>
      </w:r>
      <w:r w:rsidR="005A60EA" w:rsidRPr="00A67ED1">
        <w:rPr>
          <w:sz w:val="24"/>
        </w:rPr>
        <w:t>8:</w:t>
      </w:r>
      <w:r w:rsidR="006214E3">
        <w:rPr>
          <w:sz w:val="24"/>
        </w:rPr>
        <w:t>00</w:t>
      </w:r>
      <w:r w:rsidR="005A60EA" w:rsidRPr="00A67ED1">
        <w:rPr>
          <w:sz w:val="24"/>
        </w:rPr>
        <w:t xml:space="preserve">am – </w:t>
      </w:r>
      <w:r w:rsidR="00205773">
        <w:rPr>
          <w:sz w:val="24"/>
        </w:rPr>
        <w:t>5</w:t>
      </w:r>
      <w:r w:rsidR="005A60EA" w:rsidRPr="00A67ED1">
        <w:rPr>
          <w:sz w:val="24"/>
        </w:rPr>
        <w:t>:</w:t>
      </w:r>
      <w:r w:rsidR="00205773">
        <w:rPr>
          <w:sz w:val="24"/>
        </w:rPr>
        <w:t>0</w:t>
      </w:r>
      <w:r w:rsidR="005A60EA" w:rsidRPr="00A67ED1">
        <w:rPr>
          <w:sz w:val="24"/>
        </w:rPr>
        <w:t>0pm</w:t>
      </w:r>
      <w:r w:rsidR="005A60EA">
        <w:rPr>
          <w:sz w:val="24"/>
        </w:rPr>
        <w:t xml:space="preserve"> </w:t>
      </w:r>
    </w:p>
    <w:p w14:paraId="47EC4800" w14:textId="18D828F4" w:rsidR="008E72A2" w:rsidRDefault="008E72A2" w:rsidP="00571AE8">
      <w:pPr>
        <w:pStyle w:val="ContactInfo"/>
        <w:pBdr>
          <w:bottom w:val="none" w:sz="0" w:space="0" w:color="auto"/>
        </w:pBdr>
        <w:spacing w:after="0"/>
        <w:rPr>
          <w:sz w:val="24"/>
        </w:rPr>
      </w:pPr>
      <w:r w:rsidRPr="00A67ED1">
        <w:rPr>
          <w:b/>
          <w:bCs/>
          <w:color w:val="C00000"/>
          <w:sz w:val="28"/>
          <w:szCs w:val="28"/>
        </w:rPr>
        <w:t>Cost</w:t>
      </w:r>
      <w:r w:rsidRPr="00A67ED1">
        <w:rPr>
          <w:sz w:val="24"/>
        </w:rPr>
        <w:t>:</w:t>
      </w:r>
      <w:r w:rsidR="003454F8">
        <w:rPr>
          <w:sz w:val="24"/>
        </w:rPr>
        <w:tab/>
      </w:r>
      <w:r w:rsidRPr="00A67ED1">
        <w:rPr>
          <w:sz w:val="24"/>
        </w:rPr>
        <w:t>$</w:t>
      </w:r>
      <w:r w:rsidR="000B51DE">
        <w:rPr>
          <w:sz w:val="24"/>
        </w:rPr>
        <w:t>660.00</w:t>
      </w:r>
    </w:p>
    <w:p w14:paraId="4E92FC72" w14:textId="77777777" w:rsidR="00E41FBD" w:rsidRPr="00A67ED1" w:rsidRDefault="00E41FBD" w:rsidP="00571AE8">
      <w:pPr>
        <w:pStyle w:val="ContactInfo"/>
        <w:pBdr>
          <w:bottom w:val="none" w:sz="0" w:space="0" w:color="auto"/>
        </w:pBdr>
        <w:spacing w:after="0"/>
        <w:ind w:firstLine="720"/>
        <w:rPr>
          <w:sz w:val="24"/>
        </w:rPr>
      </w:pPr>
      <w:r>
        <w:rPr>
          <w:sz w:val="24"/>
        </w:rPr>
        <w:t>Payment plans available</w:t>
      </w:r>
    </w:p>
    <w:p w14:paraId="34EA15B2" w14:textId="7F96CA77" w:rsidR="003B2DCE" w:rsidRDefault="008E72A2" w:rsidP="00571AE8">
      <w:pPr>
        <w:pStyle w:val="ContactInfo"/>
        <w:pBdr>
          <w:bottom w:val="none" w:sz="0" w:space="0" w:color="auto"/>
        </w:pBdr>
        <w:spacing w:after="0"/>
        <w:rPr>
          <w:sz w:val="24"/>
        </w:rPr>
      </w:pPr>
      <w:r w:rsidRPr="00A67ED1">
        <w:rPr>
          <w:b/>
          <w:bCs/>
          <w:color w:val="C00000"/>
          <w:sz w:val="28"/>
          <w:szCs w:val="28"/>
        </w:rPr>
        <w:t>CPD</w:t>
      </w:r>
      <w:r w:rsidRPr="00A67ED1">
        <w:rPr>
          <w:sz w:val="24"/>
        </w:rPr>
        <w:t>:</w:t>
      </w:r>
      <w:r w:rsidR="003454F8">
        <w:rPr>
          <w:sz w:val="24"/>
        </w:rPr>
        <w:tab/>
      </w:r>
      <w:r w:rsidR="009D089A">
        <w:rPr>
          <w:sz w:val="24"/>
        </w:rPr>
        <w:t>18</w:t>
      </w:r>
      <w:r w:rsidR="003B2DCE">
        <w:rPr>
          <w:sz w:val="24"/>
        </w:rPr>
        <w:t xml:space="preserve">  </w:t>
      </w:r>
    </w:p>
    <w:p w14:paraId="76A7C032" w14:textId="5F1974D7" w:rsidR="003B2DCE" w:rsidRPr="003B2DCE" w:rsidRDefault="003B2DCE" w:rsidP="00571AE8">
      <w:pPr>
        <w:pStyle w:val="ContactInfo"/>
        <w:pBdr>
          <w:bottom w:val="none" w:sz="0" w:space="0" w:color="auto"/>
        </w:pBdr>
        <w:spacing w:after="0"/>
        <w:rPr>
          <w:sz w:val="24"/>
        </w:rPr>
      </w:pPr>
      <w:r>
        <w:rPr>
          <w:sz w:val="24"/>
        </w:rPr>
        <w:tab/>
        <w:t>presented by Rob Timmings</w:t>
      </w:r>
    </w:p>
    <w:p w14:paraId="1E37F18F" w14:textId="77777777" w:rsidR="00DE602C" w:rsidRDefault="00DE602C" w:rsidP="003454F8">
      <w:pPr>
        <w:pBdr>
          <w:top w:val="single" w:sz="6" w:space="1" w:color="auto"/>
        </w:pBdr>
        <w:spacing w:after="0" w:line="240" w:lineRule="auto"/>
        <w:ind w:left="-992"/>
        <w:rPr>
          <w:b/>
          <w:bCs/>
        </w:rPr>
        <w:sectPr w:rsidR="00DE602C" w:rsidSect="00DE602C">
          <w:type w:val="continuous"/>
          <w:pgSz w:w="12240" w:h="15840"/>
          <w:pgMar w:top="1247" w:right="1418" w:bottom="1247" w:left="2268" w:header="992" w:footer="862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720"/>
          <w:titlePg/>
          <w:docGrid w:linePitch="360"/>
        </w:sectPr>
      </w:pPr>
    </w:p>
    <w:p w14:paraId="5D3C9D87" w14:textId="51F84489" w:rsidR="00A27BC9" w:rsidRDefault="00A27BC9" w:rsidP="007665DD">
      <w:pPr>
        <w:pBdr>
          <w:top w:val="single" w:sz="6" w:space="1" w:color="auto"/>
        </w:pBdr>
        <w:spacing w:after="0" w:line="240" w:lineRule="auto"/>
        <w:ind w:left="-992"/>
        <w:rPr>
          <w:b/>
          <w:bCs/>
        </w:rPr>
      </w:pPr>
      <w:r w:rsidRPr="00A27BC9">
        <w:rPr>
          <w:b/>
          <w:bCs/>
        </w:rPr>
        <w:t>One-day</w:t>
      </w:r>
      <w:r w:rsidR="00964360">
        <w:rPr>
          <w:b/>
          <w:bCs/>
        </w:rPr>
        <w:t xml:space="preserve"> workshop</w:t>
      </w:r>
      <w:r w:rsidRPr="00A27BC9">
        <w:rPr>
          <w:b/>
          <w:bCs/>
        </w:rPr>
        <w:t xml:space="preserve"> – fully catered</w:t>
      </w:r>
    </w:p>
    <w:p w14:paraId="56887980" w14:textId="77777777" w:rsidR="00107954" w:rsidRPr="00A27BC9" w:rsidRDefault="00107954" w:rsidP="007665DD">
      <w:pPr>
        <w:pBdr>
          <w:top w:val="single" w:sz="6" w:space="1" w:color="auto"/>
        </w:pBdr>
        <w:spacing w:after="0" w:line="240" w:lineRule="auto"/>
        <w:ind w:left="-992"/>
        <w:rPr>
          <w:b/>
          <w:bCs/>
        </w:rPr>
      </w:pPr>
    </w:p>
    <w:p w14:paraId="75645C94" w14:textId="0EC327AA" w:rsidR="009D089A" w:rsidRDefault="009D089A" w:rsidP="009D089A">
      <w:pPr>
        <w:spacing w:after="0" w:line="240" w:lineRule="auto"/>
        <w:ind w:left="-992"/>
        <w:rPr>
          <w:lang w:val="en-AU"/>
        </w:rPr>
      </w:pPr>
      <w:r w:rsidRPr="009D089A">
        <w:rPr>
          <w:lang w:val="en-AU"/>
        </w:rPr>
        <w:t xml:space="preserve">Advanced Life support (ALS) is a highly </w:t>
      </w:r>
      <w:r w:rsidR="00B153F5" w:rsidRPr="009D089A">
        <w:rPr>
          <w:lang w:val="en-AU"/>
        </w:rPr>
        <w:t>sought-after</w:t>
      </w:r>
      <w:r w:rsidRPr="009D089A">
        <w:rPr>
          <w:lang w:val="en-AU"/>
        </w:rPr>
        <w:t xml:space="preserve"> course competency that is required by many nurses, paramedics and medical staff.  It builds on Basic CPR and the automated use of a defibrillator that the annual BLS program offers. </w:t>
      </w:r>
    </w:p>
    <w:p w14:paraId="762EEEC5" w14:textId="77777777" w:rsidR="00964360" w:rsidRPr="009D089A" w:rsidRDefault="00964360" w:rsidP="009D089A">
      <w:pPr>
        <w:spacing w:after="0" w:line="240" w:lineRule="auto"/>
        <w:ind w:left="-992"/>
        <w:rPr>
          <w:lang w:val="en-AU"/>
        </w:rPr>
      </w:pPr>
    </w:p>
    <w:p w14:paraId="26409433" w14:textId="77777777" w:rsidR="009D089A" w:rsidRPr="009D089A" w:rsidRDefault="009D089A" w:rsidP="009D089A">
      <w:pPr>
        <w:spacing w:after="0" w:line="240" w:lineRule="auto"/>
        <w:ind w:left="-992"/>
        <w:rPr>
          <w:lang w:val="en-AU"/>
        </w:rPr>
      </w:pPr>
      <w:r w:rsidRPr="009D089A">
        <w:rPr>
          <w:lang w:val="en-AU"/>
        </w:rPr>
        <w:t>Using guidelines from the Australian Resuscitation Council (ARC), and the Australian and New Zealand Committee on Resuscitation (ANZCOR), the ECT4Health Advanced Life Support workshop offers a certificate of completion for successful participants. </w:t>
      </w:r>
    </w:p>
    <w:p w14:paraId="4CB59D35" w14:textId="77777777" w:rsidR="00964360" w:rsidRDefault="00964360" w:rsidP="009D089A">
      <w:pPr>
        <w:spacing w:after="0" w:line="240" w:lineRule="auto"/>
        <w:ind w:left="-992"/>
        <w:rPr>
          <w:lang w:val="en-AU"/>
        </w:rPr>
      </w:pPr>
    </w:p>
    <w:p w14:paraId="16823AE0" w14:textId="6879ACAE" w:rsidR="009D089A" w:rsidRPr="009D089A" w:rsidRDefault="009D089A" w:rsidP="009D089A">
      <w:pPr>
        <w:spacing w:after="0" w:line="240" w:lineRule="auto"/>
        <w:ind w:left="-992"/>
        <w:rPr>
          <w:lang w:val="en-AU"/>
        </w:rPr>
      </w:pPr>
      <w:r w:rsidRPr="009D089A">
        <w:rPr>
          <w:lang w:val="en-AU"/>
        </w:rPr>
        <w:t xml:space="preserve">The program is pitched at </w:t>
      </w:r>
      <w:r w:rsidR="006214E3">
        <w:rPr>
          <w:lang w:val="en-AU"/>
        </w:rPr>
        <w:t xml:space="preserve">RNs </w:t>
      </w:r>
      <w:r w:rsidRPr="009D089A">
        <w:rPr>
          <w:lang w:val="en-AU"/>
        </w:rPr>
        <w:t xml:space="preserve">requiring </w:t>
      </w:r>
      <w:r w:rsidR="006214E3">
        <w:rPr>
          <w:lang w:val="en-AU"/>
        </w:rPr>
        <w:t>ALS1</w:t>
      </w:r>
      <w:r w:rsidRPr="009D089A">
        <w:rPr>
          <w:lang w:val="en-AU"/>
        </w:rPr>
        <w:t xml:space="preserve"> competency with the workshop structured in two parts</w:t>
      </w:r>
      <w:r w:rsidR="007778DB">
        <w:rPr>
          <w:lang w:val="en-AU"/>
        </w:rPr>
        <w:t xml:space="preserve"> (Pre-learning and one-day workshop)</w:t>
      </w:r>
      <w:r w:rsidRPr="009D089A">
        <w:rPr>
          <w:lang w:val="en-AU"/>
        </w:rPr>
        <w:t>.</w:t>
      </w:r>
      <w:r w:rsidR="006214E3">
        <w:rPr>
          <w:lang w:val="en-AU"/>
        </w:rPr>
        <w:t xml:space="preserve">  Developed for agency and hospital nursing staff to have access to BLS/ALS certification for contracts.</w:t>
      </w:r>
    </w:p>
    <w:p w14:paraId="78AC2C16" w14:textId="77777777" w:rsidR="00964360" w:rsidRDefault="00964360" w:rsidP="009D089A">
      <w:pPr>
        <w:spacing w:after="0" w:line="240" w:lineRule="auto"/>
        <w:ind w:left="-992"/>
        <w:rPr>
          <w:u w:val="single"/>
          <w:lang w:val="en-AU"/>
        </w:rPr>
      </w:pPr>
    </w:p>
    <w:p w14:paraId="58589D83" w14:textId="70618E06" w:rsidR="009D089A" w:rsidRPr="009D089A" w:rsidRDefault="009D089A" w:rsidP="009D089A">
      <w:pPr>
        <w:spacing w:after="0" w:line="240" w:lineRule="auto"/>
        <w:ind w:left="-992"/>
        <w:rPr>
          <w:lang w:val="en-AU"/>
        </w:rPr>
      </w:pPr>
      <w:r w:rsidRPr="009D089A">
        <w:rPr>
          <w:lang w:val="en-AU"/>
        </w:rPr>
        <w:t>This workshop off</w:t>
      </w:r>
      <w:r w:rsidR="00CD064A">
        <w:rPr>
          <w:lang w:val="en-AU"/>
        </w:rPr>
        <w:t>ers</w:t>
      </w:r>
      <w:r w:rsidRPr="009D089A">
        <w:rPr>
          <w:lang w:val="en-AU"/>
        </w:rPr>
        <w:t xml:space="preserve"> a total of 18 CPD hours comprising of 10.5 hours of pre-requisite education and 7.5 hours of one-day workshop.</w:t>
      </w:r>
    </w:p>
    <w:p w14:paraId="3660654C" w14:textId="0BBB3744" w:rsidR="009777D9" w:rsidRDefault="009777D9" w:rsidP="003B44A8">
      <w:pPr>
        <w:spacing w:after="0" w:line="240" w:lineRule="auto"/>
        <w:ind w:left="-993"/>
        <w:jc w:val="center"/>
        <w:rPr>
          <w:b/>
          <w:color w:val="C00000"/>
          <w:sz w:val="32"/>
          <w:szCs w:val="32"/>
        </w:rPr>
      </w:pPr>
    </w:p>
    <w:p w14:paraId="2B1AF019" w14:textId="77777777" w:rsidR="008E72A2" w:rsidRPr="005E1815" w:rsidRDefault="00843720" w:rsidP="00C40E4D">
      <w:pPr>
        <w:spacing w:after="0" w:line="240" w:lineRule="auto"/>
        <w:ind w:left="-993"/>
        <w:jc w:val="center"/>
      </w:pPr>
      <w:r w:rsidRPr="003B44A8">
        <w:rPr>
          <w:rFonts w:ascii="Corbel" w:eastAsia="SimSun" w:hAnsi="Corbel" w:cs="Times New Roman"/>
          <w:noProof/>
          <w:color w:val="3C2415"/>
          <w:sz w:val="26"/>
          <w:szCs w:val="26"/>
          <w:lang w:val="en-AU" w:eastAsia="en-AU"/>
        </w:rPr>
        <w:lastRenderedPageBreak/>
        <w:drawing>
          <wp:anchor distT="0" distB="0" distL="114300" distR="114300" simplePos="0" relativeHeight="251668480" behindDoc="1" locked="0" layoutInCell="1" allowOverlap="1" wp14:anchorId="2AE7EB53" wp14:editId="1E3B97AF">
            <wp:simplePos x="0" y="0"/>
            <wp:positionH relativeFrom="page">
              <wp:align>center</wp:align>
            </wp:positionH>
            <wp:positionV relativeFrom="margin">
              <wp:posOffset>9525</wp:posOffset>
            </wp:positionV>
            <wp:extent cx="2971800" cy="929640"/>
            <wp:effectExtent l="0" t="0" r="0" b="3810"/>
            <wp:wrapSquare wrapText="bothSides"/>
            <wp:docPr id="17" name="Picture 4" descr="ect4health logo colo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ct4health logo color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9C09B" w14:textId="205D417B" w:rsidR="0008632C" w:rsidRDefault="009E179B" w:rsidP="005E1815">
      <w:r w:rsidRPr="009777D9">
        <w:rPr>
          <w:rFonts w:ascii="Corbel" w:eastAsia="SimSun" w:hAnsi="Corbel" w:cs="Times New Roman"/>
          <w:noProof/>
          <w:color w:val="3C2415"/>
          <w:sz w:val="26"/>
          <w:szCs w:val="26"/>
          <w:lang w:val="en-AU" w:eastAsia="en-AU"/>
        </w:rPr>
        <w:drawing>
          <wp:anchor distT="0" distB="0" distL="114300" distR="114300" simplePos="0" relativeHeight="251671552" behindDoc="1" locked="0" layoutInCell="1" allowOverlap="1" wp14:anchorId="46E1B4B5" wp14:editId="34A5D93C">
            <wp:simplePos x="0" y="0"/>
            <wp:positionH relativeFrom="page">
              <wp:align>center</wp:align>
            </wp:positionH>
            <wp:positionV relativeFrom="margin">
              <wp:posOffset>13335</wp:posOffset>
            </wp:positionV>
            <wp:extent cx="2788920" cy="871220"/>
            <wp:effectExtent l="0" t="0" r="0" b="5080"/>
            <wp:wrapNone/>
            <wp:docPr id="5" name="Picture 5" descr="ect4health logo colo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ct4health logo color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8805A" w14:textId="348D009C" w:rsidR="00964360" w:rsidRDefault="00964360" w:rsidP="00843720">
      <w:pPr>
        <w:spacing w:after="0" w:line="240" w:lineRule="auto"/>
        <w:ind w:left="-993"/>
        <w:jc w:val="center"/>
        <w:rPr>
          <w:rFonts w:ascii="Cambria" w:eastAsia="Calibri" w:hAnsi="Cambria" w:cs="Arial"/>
          <w:b/>
          <w:noProof/>
          <w:color w:val="auto"/>
          <w:sz w:val="48"/>
          <w:szCs w:val="48"/>
          <w:lang w:val="en-AU" w:eastAsia="en-AU"/>
        </w:rPr>
      </w:pPr>
    </w:p>
    <w:p w14:paraId="70BF0F0D" w14:textId="77777777" w:rsidR="00964360" w:rsidRDefault="00964360" w:rsidP="00843720">
      <w:pPr>
        <w:spacing w:after="0" w:line="240" w:lineRule="auto"/>
        <w:ind w:left="-993"/>
        <w:jc w:val="center"/>
        <w:rPr>
          <w:rFonts w:ascii="Cambria" w:eastAsia="Calibri" w:hAnsi="Cambria" w:cs="Arial"/>
          <w:b/>
          <w:noProof/>
          <w:color w:val="auto"/>
          <w:sz w:val="48"/>
          <w:szCs w:val="48"/>
          <w:lang w:val="en-AU" w:eastAsia="en-AU"/>
        </w:rPr>
      </w:pPr>
    </w:p>
    <w:p w14:paraId="08F3C1B5" w14:textId="2A294663" w:rsidR="003B44A8" w:rsidRPr="003B44A8" w:rsidRDefault="003B44A8" w:rsidP="00843720">
      <w:pPr>
        <w:spacing w:after="0" w:line="240" w:lineRule="auto"/>
        <w:ind w:left="-993"/>
        <w:jc w:val="center"/>
        <w:rPr>
          <w:rFonts w:ascii="Cambria" w:eastAsia="Calibri" w:hAnsi="Cambria" w:cs="Arial"/>
          <w:b/>
          <w:noProof/>
          <w:color w:val="auto"/>
          <w:sz w:val="48"/>
          <w:szCs w:val="48"/>
          <w:lang w:val="en-AU" w:eastAsia="en-AU"/>
        </w:rPr>
      </w:pPr>
      <w:r w:rsidRPr="003B44A8">
        <w:rPr>
          <w:rFonts w:ascii="Cambria" w:eastAsia="Calibri" w:hAnsi="Cambria" w:cs="Arial"/>
          <w:b/>
          <w:noProof/>
          <w:color w:val="auto"/>
          <w:sz w:val="48"/>
          <w:szCs w:val="48"/>
          <w:lang w:val="en-AU" w:eastAsia="en-AU"/>
        </w:rPr>
        <w:t xml:space="preserve">Advanced </w:t>
      </w:r>
      <w:r w:rsidR="00964360">
        <w:rPr>
          <w:rFonts w:ascii="Cambria" w:eastAsia="Calibri" w:hAnsi="Cambria" w:cs="Arial"/>
          <w:b/>
          <w:noProof/>
          <w:color w:val="auto"/>
          <w:sz w:val="48"/>
          <w:szCs w:val="48"/>
          <w:lang w:val="en-AU" w:eastAsia="en-AU"/>
        </w:rPr>
        <w:t>Life Support Workshop</w:t>
      </w:r>
    </w:p>
    <w:p w14:paraId="0A5AE97D" w14:textId="0340262C" w:rsidR="00057553" w:rsidRDefault="00057553" w:rsidP="003B44A8">
      <w:pPr>
        <w:spacing w:after="0" w:line="240" w:lineRule="auto"/>
        <w:jc w:val="center"/>
        <w:rPr>
          <w:rFonts w:ascii="Cambria" w:eastAsia="Calibri" w:hAnsi="Cambria" w:cs="Arial"/>
          <w:b/>
          <w:noProof/>
          <w:color w:val="auto"/>
          <w:sz w:val="48"/>
          <w:szCs w:val="48"/>
          <w:lang w:val="en-AU" w:eastAsia="en-AU"/>
        </w:rPr>
        <w:sectPr w:rsidR="00057553" w:rsidSect="00DE602C">
          <w:type w:val="continuous"/>
          <w:pgSz w:w="12240" w:h="15840"/>
          <w:pgMar w:top="1247" w:right="1418" w:bottom="1247" w:left="2268" w:header="992" w:footer="862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  <w:titlePg/>
          <w:docGrid w:linePitch="360"/>
        </w:sectPr>
      </w:pPr>
    </w:p>
    <w:p w14:paraId="5CBC24BE" w14:textId="77777777" w:rsidR="003B44A8" w:rsidRPr="003B44A8" w:rsidRDefault="003B44A8" w:rsidP="003B44A8">
      <w:pPr>
        <w:spacing w:after="0" w:line="240" w:lineRule="auto"/>
        <w:jc w:val="center"/>
        <w:rPr>
          <w:rFonts w:ascii="Corbel" w:eastAsia="SimSun" w:hAnsi="Corbel" w:cs="Times New Roman"/>
          <w:color w:val="3C2415"/>
          <w:sz w:val="26"/>
          <w:szCs w:val="26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9"/>
        <w:gridCol w:w="6919"/>
      </w:tblGrid>
      <w:tr w:rsidR="003B44A8" w:rsidRPr="003B44A8" w14:paraId="038E74A9" w14:textId="77777777" w:rsidTr="00F8341D">
        <w:trPr>
          <w:trHeight w:val="413"/>
        </w:trPr>
        <w:tc>
          <w:tcPr>
            <w:tcW w:w="1009" w:type="dxa"/>
            <w:shd w:val="clear" w:color="auto" w:fill="auto"/>
            <w:vAlign w:val="center"/>
          </w:tcPr>
          <w:p w14:paraId="38DA800A" w14:textId="77777777" w:rsidR="003B44A8" w:rsidRPr="003B44A8" w:rsidRDefault="003B44A8" w:rsidP="003B44A8">
            <w:pPr>
              <w:spacing w:after="0" w:line="240" w:lineRule="auto"/>
              <w:jc w:val="center"/>
              <w:rPr>
                <w:rFonts w:ascii="Calibri" w:eastAsia="Calibri" w:hAnsi="Calibri" w:cs="Arial"/>
                <w:b/>
                <w:color w:val="auto"/>
                <w:sz w:val="28"/>
                <w:szCs w:val="28"/>
                <w:lang w:val="en-AU" w:eastAsia="en-AU"/>
              </w:rPr>
            </w:pPr>
            <w:r w:rsidRPr="003B44A8">
              <w:rPr>
                <w:rFonts w:ascii="Calibri" w:eastAsia="Calibri" w:hAnsi="Calibri" w:cs="Arial"/>
                <w:b/>
                <w:color w:val="auto"/>
                <w:sz w:val="28"/>
                <w:szCs w:val="28"/>
                <w:lang w:val="en-AU" w:eastAsia="en-AU"/>
              </w:rPr>
              <w:t>Times</w:t>
            </w:r>
          </w:p>
        </w:tc>
        <w:tc>
          <w:tcPr>
            <w:tcW w:w="6918" w:type="dxa"/>
            <w:shd w:val="clear" w:color="auto" w:fill="auto"/>
            <w:vAlign w:val="center"/>
          </w:tcPr>
          <w:p w14:paraId="316ED281" w14:textId="61393F25" w:rsidR="003B44A8" w:rsidRPr="003B44A8" w:rsidRDefault="003B44A8" w:rsidP="003B44A8">
            <w:pPr>
              <w:spacing w:after="0" w:line="240" w:lineRule="auto"/>
              <w:jc w:val="center"/>
              <w:rPr>
                <w:rFonts w:ascii="Calibri" w:eastAsia="Calibri" w:hAnsi="Calibri" w:cs="Arial"/>
                <w:b/>
                <w:color w:val="auto"/>
                <w:sz w:val="28"/>
                <w:szCs w:val="28"/>
                <w:lang w:val="en-AU" w:eastAsia="en-AU"/>
              </w:rPr>
            </w:pPr>
          </w:p>
        </w:tc>
      </w:tr>
      <w:tr w:rsidR="003B44A8" w:rsidRPr="003B44A8" w14:paraId="70854C2A" w14:textId="77777777" w:rsidTr="00F8341D">
        <w:trPr>
          <w:trHeight w:hRule="exact" w:val="626"/>
        </w:trPr>
        <w:tc>
          <w:tcPr>
            <w:tcW w:w="1009" w:type="dxa"/>
            <w:shd w:val="clear" w:color="auto" w:fill="auto"/>
            <w:vAlign w:val="center"/>
          </w:tcPr>
          <w:p w14:paraId="0B1E2A0D" w14:textId="20E5D13F" w:rsidR="003B44A8" w:rsidRPr="003B44A8" w:rsidRDefault="003B44A8" w:rsidP="003B44A8">
            <w:pPr>
              <w:spacing w:after="0" w:line="240" w:lineRule="auto"/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</w:pPr>
            <w:r w:rsidRPr="003B44A8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8:</w:t>
            </w:r>
            <w:r w:rsidR="006214E3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0</w:t>
            </w:r>
            <w:r w:rsidRPr="003B44A8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0</w:t>
            </w:r>
          </w:p>
        </w:tc>
        <w:tc>
          <w:tcPr>
            <w:tcW w:w="6918" w:type="dxa"/>
            <w:shd w:val="clear" w:color="auto" w:fill="auto"/>
            <w:vAlign w:val="center"/>
          </w:tcPr>
          <w:p w14:paraId="1F3FE01C" w14:textId="77777777" w:rsidR="003B44A8" w:rsidRPr="003B44A8" w:rsidRDefault="003B44A8" w:rsidP="003B44A8">
            <w:pPr>
              <w:spacing w:after="0" w:line="240" w:lineRule="auto"/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</w:pPr>
            <w:r w:rsidRPr="003B44A8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Introduction – house keeping</w:t>
            </w:r>
          </w:p>
        </w:tc>
      </w:tr>
      <w:tr w:rsidR="003B44A8" w:rsidRPr="003B44A8" w14:paraId="75F5695A" w14:textId="77777777" w:rsidTr="00F8341D">
        <w:trPr>
          <w:trHeight w:hRule="exact" w:val="626"/>
        </w:trPr>
        <w:tc>
          <w:tcPr>
            <w:tcW w:w="1009" w:type="dxa"/>
            <w:shd w:val="clear" w:color="auto" w:fill="auto"/>
            <w:vAlign w:val="center"/>
          </w:tcPr>
          <w:p w14:paraId="44C7D7BA" w14:textId="5822D4DE" w:rsidR="003B44A8" w:rsidRPr="003B44A8" w:rsidRDefault="003B44A8" w:rsidP="003B44A8">
            <w:pPr>
              <w:spacing w:after="0" w:line="240" w:lineRule="auto"/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</w:pPr>
            <w:r w:rsidRPr="003B44A8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8:</w:t>
            </w:r>
            <w:r w:rsidR="00964360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1</w:t>
            </w:r>
            <w:r w:rsidRPr="003B44A8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5</w:t>
            </w:r>
          </w:p>
        </w:tc>
        <w:tc>
          <w:tcPr>
            <w:tcW w:w="6918" w:type="dxa"/>
            <w:shd w:val="clear" w:color="auto" w:fill="auto"/>
            <w:vAlign w:val="center"/>
          </w:tcPr>
          <w:p w14:paraId="41ABC6C6" w14:textId="1EE27FD5" w:rsidR="003B44A8" w:rsidRPr="003B44A8" w:rsidRDefault="00964360" w:rsidP="003B44A8">
            <w:pPr>
              <w:spacing w:after="0" w:line="240" w:lineRule="auto"/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</w:pPr>
            <w:r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ALS algorithm, shock, COACHED and drug regimen overview</w:t>
            </w:r>
          </w:p>
        </w:tc>
      </w:tr>
      <w:tr w:rsidR="003B44A8" w:rsidRPr="003B44A8" w14:paraId="02C464D4" w14:textId="77777777" w:rsidTr="00835380">
        <w:trPr>
          <w:trHeight w:hRule="exact" w:val="783"/>
        </w:trPr>
        <w:tc>
          <w:tcPr>
            <w:tcW w:w="7928" w:type="dxa"/>
            <w:gridSpan w:val="2"/>
            <w:shd w:val="clear" w:color="auto" w:fill="D9D9D9" w:themeFill="background1" w:themeFillShade="D9"/>
            <w:vAlign w:val="center"/>
          </w:tcPr>
          <w:p w14:paraId="62D79036" w14:textId="76347C83" w:rsidR="003B44A8" w:rsidRPr="003B44A8" w:rsidRDefault="003B44A8" w:rsidP="003B44A8">
            <w:pPr>
              <w:spacing w:after="0" w:line="240" w:lineRule="auto"/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</w:pPr>
            <w:r w:rsidRPr="003B44A8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10:</w:t>
            </w:r>
            <w:r w:rsidR="00964360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0</w:t>
            </w:r>
            <w:r w:rsidRPr="003B44A8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0 – 10:</w:t>
            </w:r>
            <w:r w:rsidR="00964360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1</w:t>
            </w:r>
            <w:r w:rsidRPr="003B44A8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5 Morning Tea</w:t>
            </w:r>
          </w:p>
        </w:tc>
      </w:tr>
      <w:tr w:rsidR="00964360" w:rsidRPr="003B44A8" w14:paraId="485A0FC0" w14:textId="77777777" w:rsidTr="00964360">
        <w:trPr>
          <w:trHeight w:hRule="exact" w:val="567"/>
        </w:trPr>
        <w:tc>
          <w:tcPr>
            <w:tcW w:w="1009" w:type="dxa"/>
            <w:shd w:val="clear" w:color="auto" w:fill="auto"/>
            <w:vAlign w:val="center"/>
          </w:tcPr>
          <w:p w14:paraId="77C8FE58" w14:textId="0940E365" w:rsidR="00964360" w:rsidRPr="003B44A8" w:rsidRDefault="00964360" w:rsidP="003B44A8">
            <w:pPr>
              <w:spacing w:after="0" w:line="240" w:lineRule="auto"/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</w:pPr>
            <w:r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10:15</w:t>
            </w:r>
          </w:p>
        </w:tc>
        <w:tc>
          <w:tcPr>
            <w:tcW w:w="6918" w:type="dxa"/>
            <w:shd w:val="clear" w:color="auto" w:fill="auto"/>
            <w:vAlign w:val="center"/>
          </w:tcPr>
          <w:p w14:paraId="74D27186" w14:textId="299E6D52" w:rsidR="00964360" w:rsidRPr="003B44A8" w:rsidRDefault="00964360" w:rsidP="003B44A8">
            <w:pPr>
              <w:spacing w:after="0" w:line="240" w:lineRule="auto"/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</w:pPr>
            <w:r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BLS practical – OSCE 1</w:t>
            </w:r>
            <w:r w:rsidR="006214E3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- BLS &amp; SAED Assessment</w:t>
            </w:r>
          </w:p>
        </w:tc>
      </w:tr>
      <w:tr w:rsidR="003B44A8" w:rsidRPr="003B44A8" w14:paraId="760360AD" w14:textId="77777777" w:rsidTr="00964360">
        <w:trPr>
          <w:trHeight w:hRule="exact" w:val="567"/>
        </w:trPr>
        <w:tc>
          <w:tcPr>
            <w:tcW w:w="1009" w:type="dxa"/>
            <w:shd w:val="clear" w:color="auto" w:fill="auto"/>
            <w:vAlign w:val="center"/>
          </w:tcPr>
          <w:p w14:paraId="435CBA22" w14:textId="115AD4DA" w:rsidR="003B44A8" w:rsidRPr="003B44A8" w:rsidRDefault="003B44A8" w:rsidP="003B44A8">
            <w:pPr>
              <w:spacing w:after="0" w:line="240" w:lineRule="auto"/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</w:pPr>
            <w:r w:rsidRPr="003B44A8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1</w:t>
            </w:r>
            <w:r w:rsidR="00964360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1</w:t>
            </w:r>
            <w:r w:rsidRPr="003B44A8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:</w:t>
            </w:r>
            <w:r w:rsidR="00964360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1</w:t>
            </w:r>
            <w:r w:rsidRPr="003B44A8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5</w:t>
            </w:r>
          </w:p>
        </w:tc>
        <w:tc>
          <w:tcPr>
            <w:tcW w:w="6918" w:type="dxa"/>
            <w:shd w:val="clear" w:color="auto" w:fill="auto"/>
            <w:vAlign w:val="center"/>
          </w:tcPr>
          <w:p w14:paraId="3B48E198" w14:textId="585459FC" w:rsidR="003B44A8" w:rsidRPr="003B44A8" w:rsidRDefault="00964360" w:rsidP="003B44A8">
            <w:pPr>
              <w:spacing w:after="0" w:line="240" w:lineRule="auto"/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</w:pPr>
            <w:r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Airway techniques – demonstration and practice – OSCE2</w:t>
            </w:r>
            <w:r w:rsidR="006214E3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 xml:space="preserve"> Assessment</w:t>
            </w:r>
          </w:p>
        </w:tc>
      </w:tr>
      <w:tr w:rsidR="003B44A8" w:rsidRPr="003B44A8" w14:paraId="06BBF3E7" w14:textId="77777777" w:rsidTr="00835380">
        <w:trPr>
          <w:trHeight w:hRule="exact" w:val="783"/>
        </w:trPr>
        <w:tc>
          <w:tcPr>
            <w:tcW w:w="7928" w:type="dxa"/>
            <w:gridSpan w:val="2"/>
            <w:shd w:val="clear" w:color="auto" w:fill="D9D9D9" w:themeFill="background1" w:themeFillShade="D9"/>
            <w:vAlign w:val="center"/>
          </w:tcPr>
          <w:p w14:paraId="7AA0D297" w14:textId="00E0A73E" w:rsidR="003B44A8" w:rsidRPr="003B44A8" w:rsidRDefault="003B44A8" w:rsidP="003B44A8">
            <w:pPr>
              <w:spacing w:after="0" w:line="240" w:lineRule="auto"/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</w:pPr>
            <w:r w:rsidRPr="003B44A8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12.</w:t>
            </w:r>
            <w:r w:rsidR="00964360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0</w:t>
            </w:r>
            <w:r w:rsidRPr="003B44A8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0 – 1</w:t>
            </w:r>
            <w:r w:rsidR="00964360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2</w:t>
            </w:r>
            <w:r w:rsidRPr="003B44A8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:</w:t>
            </w:r>
            <w:r w:rsidR="00964360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3</w:t>
            </w:r>
            <w:r w:rsidRPr="003B44A8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0 Lunch</w:t>
            </w:r>
          </w:p>
        </w:tc>
      </w:tr>
      <w:tr w:rsidR="003B44A8" w:rsidRPr="003B44A8" w14:paraId="1E21D4B1" w14:textId="77777777" w:rsidTr="00964360">
        <w:trPr>
          <w:trHeight w:hRule="exact" w:val="567"/>
        </w:trPr>
        <w:tc>
          <w:tcPr>
            <w:tcW w:w="1009" w:type="dxa"/>
            <w:shd w:val="clear" w:color="auto" w:fill="auto"/>
            <w:vAlign w:val="center"/>
          </w:tcPr>
          <w:p w14:paraId="7388A0EF" w14:textId="107F3342" w:rsidR="003B44A8" w:rsidRPr="003B44A8" w:rsidRDefault="003B44A8" w:rsidP="003B44A8">
            <w:pPr>
              <w:spacing w:after="0" w:line="240" w:lineRule="auto"/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</w:pPr>
            <w:r w:rsidRPr="003B44A8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1</w:t>
            </w:r>
            <w:r w:rsidR="00964360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2</w:t>
            </w:r>
            <w:r w:rsidRPr="003B44A8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:</w:t>
            </w:r>
            <w:r w:rsidR="00964360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3</w:t>
            </w:r>
            <w:r w:rsidRPr="003B44A8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0</w:t>
            </w:r>
          </w:p>
        </w:tc>
        <w:tc>
          <w:tcPr>
            <w:tcW w:w="6918" w:type="dxa"/>
            <w:shd w:val="clear" w:color="auto" w:fill="auto"/>
            <w:vAlign w:val="center"/>
          </w:tcPr>
          <w:p w14:paraId="2C4CECB6" w14:textId="211BF480" w:rsidR="003B44A8" w:rsidRPr="003B44A8" w:rsidRDefault="00964360" w:rsidP="003B44A8">
            <w:pPr>
              <w:spacing w:after="0" w:line="240" w:lineRule="auto"/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</w:pPr>
            <w:r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Practical demonstration of EZIO insertion</w:t>
            </w:r>
          </w:p>
        </w:tc>
      </w:tr>
      <w:tr w:rsidR="00964360" w:rsidRPr="003B44A8" w14:paraId="729FB04D" w14:textId="77777777" w:rsidTr="00964360">
        <w:trPr>
          <w:trHeight w:hRule="exact" w:val="567"/>
        </w:trPr>
        <w:tc>
          <w:tcPr>
            <w:tcW w:w="1009" w:type="dxa"/>
            <w:shd w:val="clear" w:color="auto" w:fill="auto"/>
            <w:vAlign w:val="center"/>
          </w:tcPr>
          <w:p w14:paraId="7820A067" w14:textId="741D3B5E" w:rsidR="00964360" w:rsidRPr="003B44A8" w:rsidRDefault="00964360" w:rsidP="003B44A8">
            <w:pPr>
              <w:spacing w:after="0" w:line="240" w:lineRule="auto"/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</w:pPr>
            <w:r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1:15</w:t>
            </w:r>
          </w:p>
        </w:tc>
        <w:tc>
          <w:tcPr>
            <w:tcW w:w="6918" w:type="dxa"/>
            <w:shd w:val="clear" w:color="auto" w:fill="auto"/>
            <w:vAlign w:val="center"/>
          </w:tcPr>
          <w:p w14:paraId="16B681D6" w14:textId="5EDC209C" w:rsidR="00964360" w:rsidRDefault="00964360" w:rsidP="003B44A8">
            <w:pPr>
              <w:spacing w:after="0" w:line="240" w:lineRule="auto"/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</w:pPr>
            <w:r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ALS algorithm overview and clarification</w:t>
            </w:r>
          </w:p>
        </w:tc>
      </w:tr>
      <w:tr w:rsidR="003B44A8" w:rsidRPr="003B44A8" w14:paraId="19EB01D8" w14:textId="77777777" w:rsidTr="00835380">
        <w:trPr>
          <w:trHeight w:hRule="exact" w:val="626"/>
        </w:trPr>
        <w:tc>
          <w:tcPr>
            <w:tcW w:w="7928" w:type="dxa"/>
            <w:gridSpan w:val="2"/>
            <w:shd w:val="clear" w:color="auto" w:fill="D9D9D9" w:themeFill="background1" w:themeFillShade="D9"/>
            <w:vAlign w:val="center"/>
          </w:tcPr>
          <w:p w14:paraId="12E94439" w14:textId="5AEC64DB" w:rsidR="003B44A8" w:rsidRPr="003B44A8" w:rsidRDefault="00964360" w:rsidP="003B44A8">
            <w:pPr>
              <w:spacing w:after="0" w:line="240" w:lineRule="auto"/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</w:pPr>
            <w:r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2</w:t>
            </w:r>
            <w:r w:rsidR="003B44A8" w:rsidRPr="003B44A8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:</w:t>
            </w:r>
            <w:r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3</w:t>
            </w:r>
            <w:r w:rsidR="003B44A8" w:rsidRPr="003B44A8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 xml:space="preserve">0 – </w:t>
            </w:r>
            <w:r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2</w:t>
            </w:r>
            <w:r w:rsidR="003B44A8" w:rsidRPr="003B44A8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:</w:t>
            </w:r>
            <w:r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4</w:t>
            </w:r>
            <w:r w:rsidR="003B44A8" w:rsidRPr="003B44A8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 xml:space="preserve">5 Afternoon </w:t>
            </w:r>
            <w:r w:rsidR="006214E3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break</w:t>
            </w:r>
          </w:p>
        </w:tc>
      </w:tr>
      <w:tr w:rsidR="003B44A8" w:rsidRPr="003B44A8" w14:paraId="670328E5" w14:textId="77777777" w:rsidTr="00F8341D">
        <w:trPr>
          <w:trHeight w:hRule="exact" w:val="626"/>
        </w:trPr>
        <w:tc>
          <w:tcPr>
            <w:tcW w:w="1009" w:type="dxa"/>
            <w:shd w:val="clear" w:color="auto" w:fill="auto"/>
            <w:vAlign w:val="center"/>
          </w:tcPr>
          <w:p w14:paraId="67B28BB7" w14:textId="3E4C906F" w:rsidR="003B44A8" w:rsidRPr="003B44A8" w:rsidRDefault="00964360" w:rsidP="003B44A8">
            <w:pPr>
              <w:spacing w:after="0" w:line="240" w:lineRule="auto"/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</w:pPr>
            <w:r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2</w:t>
            </w:r>
            <w:r w:rsidR="003B44A8" w:rsidRPr="003B44A8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:</w:t>
            </w:r>
            <w:r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4</w:t>
            </w:r>
            <w:r w:rsidR="003B44A8" w:rsidRPr="003B44A8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5</w:t>
            </w:r>
          </w:p>
        </w:tc>
        <w:tc>
          <w:tcPr>
            <w:tcW w:w="6918" w:type="dxa"/>
            <w:shd w:val="clear" w:color="auto" w:fill="auto"/>
            <w:vAlign w:val="center"/>
          </w:tcPr>
          <w:p w14:paraId="47A6D9ED" w14:textId="7A508F3C" w:rsidR="003B44A8" w:rsidRPr="003B44A8" w:rsidRDefault="00964360" w:rsidP="003B44A8">
            <w:pPr>
              <w:spacing w:after="0" w:line="240" w:lineRule="auto"/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</w:pPr>
            <w:r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ALS group scenarios – group practical</w:t>
            </w:r>
            <w:r w:rsidR="005F30D8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 xml:space="preserve"> - </w:t>
            </w:r>
            <w:r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 xml:space="preserve">OSCE 3 </w:t>
            </w:r>
            <w:r w:rsidR="006214E3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-  ALS Assessment</w:t>
            </w:r>
          </w:p>
        </w:tc>
      </w:tr>
      <w:tr w:rsidR="003B44A8" w:rsidRPr="003B44A8" w14:paraId="5AE6BF31" w14:textId="77777777" w:rsidTr="00F8341D">
        <w:trPr>
          <w:trHeight w:hRule="exact" w:val="626"/>
        </w:trPr>
        <w:tc>
          <w:tcPr>
            <w:tcW w:w="1009" w:type="dxa"/>
            <w:shd w:val="clear" w:color="auto" w:fill="auto"/>
            <w:vAlign w:val="center"/>
          </w:tcPr>
          <w:p w14:paraId="7F44C42F" w14:textId="48F10F1B" w:rsidR="003B44A8" w:rsidRPr="003B44A8" w:rsidRDefault="006214E3" w:rsidP="003B44A8">
            <w:pPr>
              <w:spacing w:after="0" w:line="240" w:lineRule="auto"/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</w:pPr>
            <w:r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5:0</w:t>
            </w:r>
            <w:r w:rsidR="003B44A8" w:rsidRPr="003B44A8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0</w:t>
            </w:r>
          </w:p>
        </w:tc>
        <w:tc>
          <w:tcPr>
            <w:tcW w:w="6918" w:type="dxa"/>
            <w:shd w:val="clear" w:color="auto" w:fill="auto"/>
            <w:vAlign w:val="center"/>
          </w:tcPr>
          <w:p w14:paraId="0C274DF7" w14:textId="77777777" w:rsidR="003B44A8" w:rsidRPr="003B44A8" w:rsidRDefault="003B44A8" w:rsidP="003B44A8">
            <w:pPr>
              <w:spacing w:after="0" w:line="240" w:lineRule="auto"/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</w:pPr>
            <w:r w:rsidRPr="003B44A8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Finish</w:t>
            </w:r>
          </w:p>
        </w:tc>
      </w:tr>
    </w:tbl>
    <w:p w14:paraId="60794928" w14:textId="77777777" w:rsidR="009D3E78" w:rsidRDefault="009D3E78" w:rsidP="00F8341D">
      <w:pPr>
        <w:spacing w:after="0" w:line="240" w:lineRule="auto"/>
        <w:ind w:left="-993"/>
        <w:jc w:val="center"/>
        <w:rPr>
          <w:rFonts w:ascii="Calibri" w:eastAsia="Calibri" w:hAnsi="Calibri" w:cs="Arial"/>
          <w:color w:val="auto"/>
          <w:sz w:val="22"/>
          <w:szCs w:val="22"/>
          <w:lang w:val="en-AU" w:eastAsia="en-AU"/>
        </w:rPr>
      </w:pPr>
    </w:p>
    <w:p w14:paraId="6141990F" w14:textId="639EDC60" w:rsidR="003B44A8" w:rsidRPr="003B44A8" w:rsidRDefault="003B44A8" w:rsidP="00F8341D">
      <w:pPr>
        <w:spacing w:after="0" w:line="240" w:lineRule="auto"/>
        <w:ind w:left="-993"/>
        <w:jc w:val="center"/>
        <w:rPr>
          <w:rFonts w:ascii="Calibri" w:eastAsia="Calibri" w:hAnsi="Calibri" w:cs="Arial"/>
          <w:color w:val="auto"/>
          <w:sz w:val="22"/>
          <w:szCs w:val="22"/>
          <w:lang w:val="en-AU" w:eastAsia="en-AU"/>
        </w:rPr>
      </w:pPr>
      <w:r w:rsidRPr="003B44A8">
        <w:rPr>
          <w:rFonts w:ascii="Calibri" w:eastAsia="Calibri" w:hAnsi="Calibri" w:cs="Arial"/>
          <w:color w:val="auto"/>
          <w:sz w:val="22"/>
          <w:szCs w:val="22"/>
          <w:lang w:val="en-AU" w:eastAsia="en-AU"/>
        </w:rPr>
        <w:t>N.B. Please note that this timetable is indicative only and is subject to change.</w:t>
      </w:r>
    </w:p>
    <w:p w14:paraId="2C99C19F" w14:textId="77777777" w:rsidR="003B44A8" w:rsidRPr="003B44A8" w:rsidRDefault="003B44A8" w:rsidP="003B44A8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C00000"/>
          <w:sz w:val="36"/>
          <w:szCs w:val="36"/>
          <w:lang w:eastAsia="en-US"/>
        </w:rPr>
      </w:pPr>
    </w:p>
    <w:p w14:paraId="21A5BD31" w14:textId="77777777" w:rsidR="003B44A8" w:rsidRPr="003B44A8" w:rsidRDefault="003B44A8" w:rsidP="003B44A8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C00000"/>
          <w:sz w:val="36"/>
          <w:szCs w:val="36"/>
          <w:lang w:eastAsia="en-US"/>
        </w:rPr>
      </w:pPr>
    </w:p>
    <w:p w14:paraId="6E57BEC4" w14:textId="77777777" w:rsidR="00EE56A7" w:rsidRDefault="003B44A8" w:rsidP="00843720">
      <w:pPr>
        <w:spacing w:after="0" w:line="240" w:lineRule="auto"/>
        <w:ind w:left="-993"/>
        <w:jc w:val="center"/>
        <w:rPr>
          <w:rFonts w:ascii="Arial" w:eastAsia="Times New Roman" w:hAnsi="Arial" w:cs="Arial"/>
          <w:b/>
          <w:i/>
          <w:color w:val="C00000"/>
          <w:sz w:val="36"/>
          <w:szCs w:val="36"/>
          <w:lang w:eastAsia="en-US"/>
        </w:rPr>
      </w:pPr>
      <w:r w:rsidRPr="003B44A8">
        <w:rPr>
          <w:rFonts w:ascii="Arial" w:eastAsia="Times New Roman" w:hAnsi="Arial" w:cs="Arial"/>
          <w:b/>
          <w:i/>
          <w:color w:val="C00000"/>
          <w:sz w:val="36"/>
          <w:szCs w:val="36"/>
          <w:lang w:eastAsia="en-US"/>
        </w:rPr>
        <w:t>Putting the science into the art of nursing</w:t>
      </w:r>
    </w:p>
    <w:p w14:paraId="373E475C" w14:textId="77777777" w:rsidR="003454F8" w:rsidRDefault="003454F8" w:rsidP="00843720">
      <w:pPr>
        <w:spacing w:after="0" w:line="240" w:lineRule="auto"/>
        <w:ind w:left="-993"/>
        <w:jc w:val="center"/>
      </w:pPr>
    </w:p>
    <w:sectPr w:rsidR="003454F8" w:rsidSect="00C40E4D">
      <w:type w:val="continuous"/>
      <w:pgSz w:w="12240" w:h="15840"/>
      <w:pgMar w:top="1247" w:right="1418" w:bottom="1247" w:left="2268" w:header="992" w:footer="862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A031D3" w14:textId="77777777" w:rsidR="0014600B" w:rsidRDefault="0014600B" w:rsidP="0068245E">
      <w:pPr>
        <w:spacing w:after="0" w:line="240" w:lineRule="auto"/>
      </w:pPr>
      <w:r>
        <w:separator/>
      </w:r>
    </w:p>
  </w:endnote>
  <w:endnote w:type="continuationSeparator" w:id="0">
    <w:p w14:paraId="5DC5F30F" w14:textId="77777777" w:rsidR="0014600B" w:rsidRDefault="0014600B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604E87" w14:textId="77777777" w:rsidR="00107954" w:rsidRDefault="00107954" w:rsidP="00107954">
    <w:pPr>
      <w:spacing w:after="0" w:line="240" w:lineRule="auto"/>
      <w:ind w:left="-993"/>
      <w:rPr>
        <w:b/>
        <w:color w:val="C00000"/>
        <w:sz w:val="32"/>
        <w:szCs w:val="32"/>
      </w:rPr>
    </w:pPr>
    <w:r w:rsidRPr="0041457F">
      <w:rPr>
        <w:b/>
        <w:sz w:val="32"/>
        <w:szCs w:val="32"/>
      </w:rPr>
      <w:t xml:space="preserve">Enrol online now: </w:t>
    </w:r>
    <w:r w:rsidRPr="0041457F">
      <w:rPr>
        <w:sz w:val="32"/>
        <w:szCs w:val="32"/>
      </w:rPr>
      <w:t xml:space="preserve"> </w:t>
    </w:r>
    <w:r w:rsidRPr="00452C20">
      <w:rPr>
        <w:rStyle w:val="Hyperlink"/>
        <w:b/>
        <w:color w:val="C00000"/>
        <w:sz w:val="32"/>
        <w:szCs w:val="32"/>
      </w:rPr>
      <w:t>https://www.ect4health.com.au/cpd-courses/</w:t>
    </w:r>
  </w:p>
  <w:p w14:paraId="1CB14C77" w14:textId="77777777" w:rsidR="00107954" w:rsidRDefault="00107954" w:rsidP="00107954">
    <w:pPr>
      <w:spacing w:after="0" w:line="240" w:lineRule="auto"/>
      <w:ind w:left="-567"/>
      <w:rPr>
        <w:b/>
        <w:color w:val="C00000"/>
      </w:rPr>
    </w:pPr>
  </w:p>
  <w:p w14:paraId="58CF2647" w14:textId="77777777" w:rsidR="00107954" w:rsidRDefault="00107954" w:rsidP="00107954">
    <w:pPr>
      <w:pBdr>
        <w:top w:val="single" w:sz="8" w:space="1" w:color="auto"/>
      </w:pBdr>
      <w:spacing w:after="0" w:line="240" w:lineRule="auto"/>
      <w:ind w:left="-993"/>
      <w:rPr>
        <w:b/>
        <w:color w:val="C00000"/>
        <w:sz w:val="16"/>
        <w:szCs w:val="16"/>
      </w:rPr>
    </w:pPr>
  </w:p>
  <w:p w14:paraId="1DFC62B6" w14:textId="77777777" w:rsidR="00107954" w:rsidRPr="00736BDB" w:rsidRDefault="00107954" w:rsidP="00107954">
    <w:pPr>
      <w:pBdr>
        <w:top w:val="single" w:sz="8" w:space="1" w:color="auto"/>
      </w:pBdr>
      <w:spacing w:after="0" w:line="240" w:lineRule="auto"/>
      <w:ind w:left="-993"/>
      <w:rPr>
        <w:b/>
        <w:color w:val="C00000"/>
        <w:sz w:val="16"/>
        <w:szCs w:val="16"/>
      </w:rPr>
    </w:pPr>
    <w:r w:rsidRPr="009777D9">
      <w:rPr>
        <w:rFonts w:ascii="Corbel" w:eastAsia="SimSun" w:hAnsi="Corbel" w:cs="Times New Roman"/>
        <w:noProof/>
        <w:color w:val="3C2415"/>
        <w:sz w:val="26"/>
        <w:szCs w:val="26"/>
        <w:lang w:val="en-AU" w:eastAsia="en-AU"/>
      </w:rPr>
      <w:drawing>
        <wp:anchor distT="0" distB="0" distL="114300" distR="114300" simplePos="0" relativeHeight="251669504" behindDoc="1" locked="0" layoutInCell="1" allowOverlap="1" wp14:anchorId="7AE3DB0D" wp14:editId="12578AD8">
          <wp:simplePos x="0" y="0"/>
          <wp:positionH relativeFrom="margin">
            <wp:posOffset>2642870</wp:posOffset>
          </wp:positionH>
          <wp:positionV relativeFrom="margin">
            <wp:posOffset>7637780</wp:posOffset>
          </wp:positionV>
          <wp:extent cx="2788920" cy="871220"/>
          <wp:effectExtent l="0" t="0" r="0" b="5080"/>
          <wp:wrapNone/>
          <wp:docPr id="7" name="Picture 7" descr="ect4health logo colo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ct4health logo color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8920" cy="871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63AFB0" w14:textId="77777777" w:rsidR="00107954" w:rsidRPr="002E480B" w:rsidRDefault="00107954" w:rsidP="00107954">
    <w:pPr>
      <w:pBdr>
        <w:top w:val="single" w:sz="8" w:space="1" w:color="auto"/>
      </w:pBdr>
      <w:spacing w:after="0" w:line="240" w:lineRule="auto"/>
      <w:ind w:left="-993"/>
      <w:rPr>
        <w:b/>
        <w:color w:val="C00000"/>
        <w:sz w:val="28"/>
        <w:szCs w:val="28"/>
      </w:rPr>
    </w:pPr>
    <w:r w:rsidRPr="002E480B">
      <w:rPr>
        <w:b/>
        <w:color w:val="C00000"/>
        <w:sz w:val="28"/>
        <w:szCs w:val="28"/>
      </w:rPr>
      <w:t xml:space="preserve">W: </w:t>
    </w:r>
    <w:hyperlink r:id="rId2" w:history="1">
      <w:r w:rsidRPr="002E480B">
        <w:rPr>
          <w:rStyle w:val="Hyperlink"/>
          <w:b/>
          <w:color w:val="C00000"/>
          <w:sz w:val="28"/>
          <w:szCs w:val="28"/>
        </w:rPr>
        <w:t>www.ect4health.com.au</w:t>
      </w:r>
    </w:hyperlink>
  </w:p>
  <w:p w14:paraId="6957EF64" w14:textId="77777777" w:rsidR="00107954" w:rsidRPr="002E480B" w:rsidRDefault="00107954" w:rsidP="00107954">
    <w:pPr>
      <w:pBdr>
        <w:top w:val="single" w:sz="8" w:space="1" w:color="auto"/>
      </w:pBdr>
      <w:spacing w:after="0" w:line="240" w:lineRule="auto"/>
      <w:ind w:left="-993"/>
      <w:rPr>
        <w:b/>
        <w:color w:val="C00000"/>
        <w:sz w:val="28"/>
        <w:szCs w:val="28"/>
      </w:rPr>
    </w:pPr>
    <w:r w:rsidRPr="002E480B">
      <w:rPr>
        <w:b/>
        <w:color w:val="C00000"/>
        <w:sz w:val="28"/>
        <w:szCs w:val="28"/>
      </w:rPr>
      <w:t xml:space="preserve">E:   </w:t>
    </w:r>
    <w:hyperlink r:id="rId3" w:history="1">
      <w:r w:rsidRPr="002E480B">
        <w:rPr>
          <w:rStyle w:val="Hyperlink"/>
          <w:b/>
          <w:color w:val="C00000"/>
          <w:sz w:val="28"/>
          <w:szCs w:val="28"/>
        </w:rPr>
        <w:t>admin@ect4health.com.au</w:t>
      </w:r>
    </w:hyperlink>
  </w:p>
  <w:p w14:paraId="141830F3" w14:textId="38ACFD32" w:rsidR="00B3279E" w:rsidRPr="002E480B" w:rsidRDefault="00B3279E" w:rsidP="00B3279E">
    <w:pPr>
      <w:spacing w:after="0" w:line="240" w:lineRule="auto"/>
      <w:ind w:left="-993"/>
      <w:rPr>
        <w:b/>
        <w:color w:val="C00000"/>
        <w:sz w:val="28"/>
        <w:szCs w:val="28"/>
      </w:rPr>
    </w:pPr>
    <w:r w:rsidRPr="002E480B">
      <w:rPr>
        <w:b/>
        <w:color w:val="C00000"/>
        <w:sz w:val="28"/>
        <w:szCs w:val="28"/>
      </w:rPr>
      <w:t>P:   04</w:t>
    </w:r>
    <w:r w:rsidR="000B51DE">
      <w:rPr>
        <w:b/>
        <w:color w:val="C00000"/>
        <w:sz w:val="28"/>
        <w:szCs w:val="28"/>
      </w:rPr>
      <w:t>10 690 003</w:t>
    </w:r>
  </w:p>
  <w:p w14:paraId="259F9067" w14:textId="77777777" w:rsidR="00D40F6D" w:rsidRDefault="00D40F6D" w:rsidP="00107954">
    <w:pPr>
      <w:pStyle w:val="Footer"/>
      <w:jc w:val="left"/>
    </w:pPr>
  </w:p>
  <w:p w14:paraId="75738313" w14:textId="77777777" w:rsidR="00D40F6D" w:rsidRDefault="00D40F6D" w:rsidP="00D40F6D">
    <w:pPr>
      <w:pStyle w:val="Footer"/>
    </w:pPr>
  </w:p>
  <w:p w14:paraId="15206B0B" w14:textId="77777777" w:rsidR="00D40F6D" w:rsidRDefault="00D40F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E8108B" w14:textId="77777777" w:rsidR="0014600B" w:rsidRDefault="0014600B" w:rsidP="0068245E">
      <w:pPr>
        <w:spacing w:after="0" w:line="240" w:lineRule="auto"/>
      </w:pPr>
      <w:r>
        <w:separator/>
      </w:r>
    </w:p>
  </w:footnote>
  <w:footnote w:type="continuationSeparator" w:id="0">
    <w:p w14:paraId="76543040" w14:textId="77777777" w:rsidR="0014600B" w:rsidRDefault="0014600B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D4A731" w14:textId="77777777" w:rsidR="00DE602C" w:rsidRDefault="00DE602C" w:rsidP="00DE602C">
    <w:pPr>
      <w:pStyle w:val="Header"/>
      <w:ind w:left="-1560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7456" behindDoc="1" locked="1" layoutInCell="1" allowOverlap="1" wp14:anchorId="3F9962E2" wp14:editId="7A735589">
              <wp:simplePos x="0" y="0"/>
              <wp:positionH relativeFrom="page">
                <wp:align>center</wp:align>
              </wp:positionH>
              <wp:positionV relativeFrom="margin">
                <wp:align>center</wp:align>
              </wp:positionV>
              <wp:extent cx="6848475" cy="9144000"/>
              <wp:effectExtent l="0" t="0" r="0" b="635"/>
              <wp:wrapNone/>
              <wp:docPr id="31" name="Frame 20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475" cy="9144000"/>
                      </a:xfrm>
                      <a:custGeom>
                        <a:avLst/>
                        <a:gdLst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466021 w 6847205"/>
                          <a:gd name="connsiteY5" fmla="*/ 466021 h 9142730"/>
                          <a:gd name="connsiteX6" fmla="*/ 466021 w 6847205"/>
                          <a:gd name="connsiteY6" fmla="*/ 8676709 h 9142730"/>
                          <a:gd name="connsiteX7" fmla="*/ 6381184 w 6847205"/>
                          <a:gd name="connsiteY7" fmla="*/ 8676709 h 9142730"/>
                          <a:gd name="connsiteX8" fmla="*/ 6381184 w 6847205"/>
                          <a:gd name="connsiteY8" fmla="*/ 466021 h 9142730"/>
                          <a:gd name="connsiteX9" fmla="*/ 466021 w 6847205"/>
                          <a:gd name="connsiteY9" fmla="*/ 46602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466021 w 6847205"/>
                          <a:gd name="connsiteY5" fmla="*/ 466021 h 9142730"/>
                          <a:gd name="connsiteX6" fmla="*/ 466021 w 6847205"/>
                          <a:gd name="connsiteY6" fmla="*/ 9057709 h 9142730"/>
                          <a:gd name="connsiteX7" fmla="*/ 6381184 w 6847205"/>
                          <a:gd name="connsiteY7" fmla="*/ 8676709 h 9142730"/>
                          <a:gd name="connsiteX8" fmla="*/ 6381184 w 6847205"/>
                          <a:gd name="connsiteY8" fmla="*/ 466021 h 9142730"/>
                          <a:gd name="connsiteX9" fmla="*/ 466021 w 6847205"/>
                          <a:gd name="connsiteY9" fmla="*/ 46602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466021 w 6847205"/>
                          <a:gd name="connsiteY5" fmla="*/ 466021 h 9142730"/>
                          <a:gd name="connsiteX6" fmla="*/ 466021 w 6847205"/>
                          <a:gd name="connsiteY6" fmla="*/ 9057709 h 9142730"/>
                          <a:gd name="connsiteX7" fmla="*/ 6419284 w 6847205"/>
                          <a:gd name="connsiteY7" fmla="*/ 9067234 h 9142730"/>
                          <a:gd name="connsiteX8" fmla="*/ 6381184 w 6847205"/>
                          <a:gd name="connsiteY8" fmla="*/ 466021 h 9142730"/>
                          <a:gd name="connsiteX9" fmla="*/ 466021 w 6847205"/>
                          <a:gd name="connsiteY9" fmla="*/ 46602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466021 w 6847205"/>
                          <a:gd name="connsiteY5" fmla="*/ 466021 h 9142730"/>
                          <a:gd name="connsiteX6" fmla="*/ 466021 w 6847205"/>
                          <a:gd name="connsiteY6" fmla="*/ 9057709 h 9142730"/>
                          <a:gd name="connsiteX7" fmla="*/ 6419284 w 6847205"/>
                          <a:gd name="connsiteY7" fmla="*/ 9067234 h 9142730"/>
                          <a:gd name="connsiteX8" fmla="*/ 6800284 w 6847205"/>
                          <a:gd name="connsiteY8" fmla="*/ 466021 h 9142730"/>
                          <a:gd name="connsiteX9" fmla="*/ 466021 w 6847205"/>
                          <a:gd name="connsiteY9" fmla="*/ 46602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466021 w 6847205"/>
                          <a:gd name="connsiteY5" fmla="*/ 466021 h 9142730"/>
                          <a:gd name="connsiteX6" fmla="*/ 466021 w 6847205"/>
                          <a:gd name="connsiteY6" fmla="*/ 9057709 h 9142730"/>
                          <a:gd name="connsiteX7" fmla="*/ 6752659 w 6847205"/>
                          <a:gd name="connsiteY7" fmla="*/ 9057709 h 9142730"/>
                          <a:gd name="connsiteX8" fmla="*/ 6800284 w 6847205"/>
                          <a:gd name="connsiteY8" fmla="*/ 466021 h 9142730"/>
                          <a:gd name="connsiteX9" fmla="*/ 466021 w 6847205"/>
                          <a:gd name="connsiteY9" fmla="*/ 46602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56446 w 6847205"/>
                          <a:gd name="connsiteY5" fmla="*/ 399346 h 9142730"/>
                          <a:gd name="connsiteX6" fmla="*/ 466021 w 6847205"/>
                          <a:gd name="connsiteY6" fmla="*/ 9057709 h 9142730"/>
                          <a:gd name="connsiteX7" fmla="*/ 6752659 w 6847205"/>
                          <a:gd name="connsiteY7" fmla="*/ 9057709 h 9142730"/>
                          <a:gd name="connsiteX8" fmla="*/ 6800284 w 6847205"/>
                          <a:gd name="connsiteY8" fmla="*/ 466021 h 9142730"/>
                          <a:gd name="connsiteX9" fmla="*/ 56446 w 6847205"/>
                          <a:gd name="connsiteY9" fmla="*/ 399346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56446 w 6847205"/>
                          <a:gd name="connsiteY5" fmla="*/ 399346 h 9142730"/>
                          <a:gd name="connsiteX6" fmla="*/ 65971 w 6847205"/>
                          <a:gd name="connsiteY6" fmla="*/ 9048184 h 9142730"/>
                          <a:gd name="connsiteX7" fmla="*/ 6752659 w 6847205"/>
                          <a:gd name="connsiteY7" fmla="*/ 9057709 h 9142730"/>
                          <a:gd name="connsiteX8" fmla="*/ 6800284 w 6847205"/>
                          <a:gd name="connsiteY8" fmla="*/ 466021 h 9142730"/>
                          <a:gd name="connsiteX9" fmla="*/ 56446 w 6847205"/>
                          <a:gd name="connsiteY9" fmla="*/ 399346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46921 w 6847205"/>
                          <a:gd name="connsiteY5" fmla="*/ 123121 h 9142730"/>
                          <a:gd name="connsiteX6" fmla="*/ 65971 w 6847205"/>
                          <a:gd name="connsiteY6" fmla="*/ 9048184 h 9142730"/>
                          <a:gd name="connsiteX7" fmla="*/ 6752659 w 6847205"/>
                          <a:gd name="connsiteY7" fmla="*/ 9057709 h 9142730"/>
                          <a:gd name="connsiteX8" fmla="*/ 6800284 w 6847205"/>
                          <a:gd name="connsiteY8" fmla="*/ 466021 h 9142730"/>
                          <a:gd name="connsiteX9" fmla="*/ 46921 w 6847205"/>
                          <a:gd name="connsiteY9" fmla="*/ 12312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46921 w 6847205"/>
                          <a:gd name="connsiteY5" fmla="*/ 123121 h 9142730"/>
                          <a:gd name="connsiteX6" fmla="*/ 65971 w 6847205"/>
                          <a:gd name="connsiteY6" fmla="*/ 9048184 h 9142730"/>
                          <a:gd name="connsiteX7" fmla="*/ 6752659 w 6847205"/>
                          <a:gd name="connsiteY7" fmla="*/ 9057709 h 9142730"/>
                          <a:gd name="connsiteX8" fmla="*/ 6809809 w 6847205"/>
                          <a:gd name="connsiteY8" fmla="*/ 94546 h 9142730"/>
                          <a:gd name="connsiteX9" fmla="*/ 46921 w 6847205"/>
                          <a:gd name="connsiteY9" fmla="*/ 12312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85021 w 6847205"/>
                          <a:gd name="connsiteY5" fmla="*/ 65971 h 9142730"/>
                          <a:gd name="connsiteX6" fmla="*/ 65971 w 6847205"/>
                          <a:gd name="connsiteY6" fmla="*/ 9048184 h 9142730"/>
                          <a:gd name="connsiteX7" fmla="*/ 6752659 w 6847205"/>
                          <a:gd name="connsiteY7" fmla="*/ 9057709 h 9142730"/>
                          <a:gd name="connsiteX8" fmla="*/ 6809809 w 6847205"/>
                          <a:gd name="connsiteY8" fmla="*/ 94546 h 9142730"/>
                          <a:gd name="connsiteX9" fmla="*/ 85021 w 6847205"/>
                          <a:gd name="connsiteY9" fmla="*/ 6597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85021 w 6847205"/>
                          <a:gd name="connsiteY5" fmla="*/ 65971 h 9142730"/>
                          <a:gd name="connsiteX6" fmla="*/ 65971 w 6847205"/>
                          <a:gd name="connsiteY6" fmla="*/ 9048184 h 9142730"/>
                          <a:gd name="connsiteX7" fmla="*/ 6752659 w 6847205"/>
                          <a:gd name="connsiteY7" fmla="*/ 9057709 h 9142730"/>
                          <a:gd name="connsiteX8" fmla="*/ 6809809 w 6847205"/>
                          <a:gd name="connsiteY8" fmla="*/ 65971 h 9142730"/>
                          <a:gd name="connsiteX9" fmla="*/ 85021 w 6847205"/>
                          <a:gd name="connsiteY9" fmla="*/ 6597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85021 w 6847205"/>
                          <a:gd name="connsiteY5" fmla="*/ 65971 h 9142730"/>
                          <a:gd name="connsiteX6" fmla="*/ 104071 w 6847205"/>
                          <a:gd name="connsiteY6" fmla="*/ 9048184 h 9142730"/>
                          <a:gd name="connsiteX7" fmla="*/ 6752659 w 6847205"/>
                          <a:gd name="connsiteY7" fmla="*/ 9057709 h 9142730"/>
                          <a:gd name="connsiteX8" fmla="*/ 6809809 w 6847205"/>
                          <a:gd name="connsiteY8" fmla="*/ 65971 h 9142730"/>
                          <a:gd name="connsiteX9" fmla="*/ 85021 w 6847205"/>
                          <a:gd name="connsiteY9" fmla="*/ 6597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85021 w 6847205"/>
                          <a:gd name="connsiteY5" fmla="*/ 65971 h 9142730"/>
                          <a:gd name="connsiteX6" fmla="*/ 104071 w 6847205"/>
                          <a:gd name="connsiteY6" fmla="*/ 9048184 h 9142730"/>
                          <a:gd name="connsiteX7" fmla="*/ 6752659 w 6847205"/>
                          <a:gd name="connsiteY7" fmla="*/ 9057709 h 9142730"/>
                          <a:gd name="connsiteX8" fmla="*/ 6781234 w 6847205"/>
                          <a:gd name="connsiteY8" fmla="*/ 75496 h 9142730"/>
                          <a:gd name="connsiteX9" fmla="*/ 85021 w 6847205"/>
                          <a:gd name="connsiteY9" fmla="*/ 65971 h 914273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</a:cxnLst>
                        <a:rect l="l" t="t" r="r" b="b"/>
                        <a:pathLst>
                          <a:path w="6847205" h="9142730">
                            <a:moveTo>
                              <a:pt x="0" y="0"/>
                            </a:moveTo>
                            <a:lnTo>
                              <a:pt x="6847205" y="0"/>
                            </a:lnTo>
                            <a:lnTo>
                              <a:pt x="6847205" y="9142730"/>
                            </a:lnTo>
                            <a:lnTo>
                              <a:pt x="0" y="9142730"/>
                            </a:lnTo>
                            <a:lnTo>
                              <a:pt x="0" y="0"/>
                            </a:lnTo>
                            <a:close/>
                            <a:moveTo>
                              <a:pt x="85021" y="65971"/>
                            </a:moveTo>
                            <a:lnTo>
                              <a:pt x="104071" y="9048184"/>
                            </a:lnTo>
                            <a:lnTo>
                              <a:pt x="6752659" y="9057709"/>
                            </a:lnTo>
                            <a:lnTo>
                              <a:pt x="6781234" y="75496"/>
                            </a:lnTo>
                            <a:lnTo>
                              <a:pt x="85021" y="65971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338033E8" id="Frame 20" o:spid="_x0000_s1026" alt="Border around document" style="position:absolute;margin-left:0;margin-top:0;width:539.25pt;height:10in;z-index:-251649024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margin;mso-width-percent:881;mso-height-percent:909;mso-width-relative:page;mso-height-relative:page;v-text-anchor:middle" coordsize="6847205,9142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" path="m,l6847205,r,9142730l,9142730,,xm85021,65971r19050,8982213l6752659,9057709,6781234,75496,85021,65971xe" fillcolor="#c00000" stroked="f" strokeweight="1pt">
              <v:stroke joinstyle="miter"/>
              <v:path arrowok="t" o:connecttype="custom" o:connectlocs="0,0;6848475,0;6848475,9144000;0,9144000;0,0;85037,65980;104090,9049441;6753911,9058967;6782492,75506;85037,65980" o:connectangles="0,0,0,0,0,0,0,0,0,0"/>
              <w10:wrap anchorx="page" anchory="margin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7CE55F" w14:textId="77777777" w:rsidR="009124DD" w:rsidRDefault="004A1A9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35A55604" wp14:editId="22E1AB0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475" cy="9144000"/>
              <wp:effectExtent l="0" t="0" r="0" b="635"/>
              <wp:wrapNone/>
              <wp:docPr id="20" name="Frame 20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custGeom>
                        <a:avLst/>
                        <a:gdLst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466021 w 6847205"/>
                          <a:gd name="connsiteY5" fmla="*/ 466021 h 9142730"/>
                          <a:gd name="connsiteX6" fmla="*/ 466021 w 6847205"/>
                          <a:gd name="connsiteY6" fmla="*/ 8676709 h 9142730"/>
                          <a:gd name="connsiteX7" fmla="*/ 6381184 w 6847205"/>
                          <a:gd name="connsiteY7" fmla="*/ 8676709 h 9142730"/>
                          <a:gd name="connsiteX8" fmla="*/ 6381184 w 6847205"/>
                          <a:gd name="connsiteY8" fmla="*/ 466021 h 9142730"/>
                          <a:gd name="connsiteX9" fmla="*/ 466021 w 6847205"/>
                          <a:gd name="connsiteY9" fmla="*/ 46602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466021 w 6847205"/>
                          <a:gd name="connsiteY5" fmla="*/ 466021 h 9142730"/>
                          <a:gd name="connsiteX6" fmla="*/ 466021 w 6847205"/>
                          <a:gd name="connsiteY6" fmla="*/ 9057709 h 9142730"/>
                          <a:gd name="connsiteX7" fmla="*/ 6381184 w 6847205"/>
                          <a:gd name="connsiteY7" fmla="*/ 8676709 h 9142730"/>
                          <a:gd name="connsiteX8" fmla="*/ 6381184 w 6847205"/>
                          <a:gd name="connsiteY8" fmla="*/ 466021 h 9142730"/>
                          <a:gd name="connsiteX9" fmla="*/ 466021 w 6847205"/>
                          <a:gd name="connsiteY9" fmla="*/ 46602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466021 w 6847205"/>
                          <a:gd name="connsiteY5" fmla="*/ 466021 h 9142730"/>
                          <a:gd name="connsiteX6" fmla="*/ 466021 w 6847205"/>
                          <a:gd name="connsiteY6" fmla="*/ 9057709 h 9142730"/>
                          <a:gd name="connsiteX7" fmla="*/ 6419284 w 6847205"/>
                          <a:gd name="connsiteY7" fmla="*/ 9067234 h 9142730"/>
                          <a:gd name="connsiteX8" fmla="*/ 6381184 w 6847205"/>
                          <a:gd name="connsiteY8" fmla="*/ 466021 h 9142730"/>
                          <a:gd name="connsiteX9" fmla="*/ 466021 w 6847205"/>
                          <a:gd name="connsiteY9" fmla="*/ 46602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466021 w 6847205"/>
                          <a:gd name="connsiteY5" fmla="*/ 466021 h 9142730"/>
                          <a:gd name="connsiteX6" fmla="*/ 466021 w 6847205"/>
                          <a:gd name="connsiteY6" fmla="*/ 9057709 h 9142730"/>
                          <a:gd name="connsiteX7" fmla="*/ 6419284 w 6847205"/>
                          <a:gd name="connsiteY7" fmla="*/ 9067234 h 9142730"/>
                          <a:gd name="connsiteX8" fmla="*/ 6800284 w 6847205"/>
                          <a:gd name="connsiteY8" fmla="*/ 466021 h 9142730"/>
                          <a:gd name="connsiteX9" fmla="*/ 466021 w 6847205"/>
                          <a:gd name="connsiteY9" fmla="*/ 46602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466021 w 6847205"/>
                          <a:gd name="connsiteY5" fmla="*/ 466021 h 9142730"/>
                          <a:gd name="connsiteX6" fmla="*/ 466021 w 6847205"/>
                          <a:gd name="connsiteY6" fmla="*/ 9057709 h 9142730"/>
                          <a:gd name="connsiteX7" fmla="*/ 6752659 w 6847205"/>
                          <a:gd name="connsiteY7" fmla="*/ 9057709 h 9142730"/>
                          <a:gd name="connsiteX8" fmla="*/ 6800284 w 6847205"/>
                          <a:gd name="connsiteY8" fmla="*/ 466021 h 9142730"/>
                          <a:gd name="connsiteX9" fmla="*/ 466021 w 6847205"/>
                          <a:gd name="connsiteY9" fmla="*/ 46602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56446 w 6847205"/>
                          <a:gd name="connsiteY5" fmla="*/ 399346 h 9142730"/>
                          <a:gd name="connsiteX6" fmla="*/ 466021 w 6847205"/>
                          <a:gd name="connsiteY6" fmla="*/ 9057709 h 9142730"/>
                          <a:gd name="connsiteX7" fmla="*/ 6752659 w 6847205"/>
                          <a:gd name="connsiteY7" fmla="*/ 9057709 h 9142730"/>
                          <a:gd name="connsiteX8" fmla="*/ 6800284 w 6847205"/>
                          <a:gd name="connsiteY8" fmla="*/ 466021 h 9142730"/>
                          <a:gd name="connsiteX9" fmla="*/ 56446 w 6847205"/>
                          <a:gd name="connsiteY9" fmla="*/ 399346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56446 w 6847205"/>
                          <a:gd name="connsiteY5" fmla="*/ 399346 h 9142730"/>
                          <a:gd name="connsiteX6" fmla="*/ 65971 w 6847205"/>
                          <a:gd name="connsiteY6" fmla="*/ 9048184 h 9142730"/>
                          <a:gd name="connsiteX7" fmla="*/ 6752659 w 6847205"/>
                          <a:gd name="connsiteY7" fmla="*/ 9057709 h 9142730"/>
                          <a:gd name="connsiteX8" fmla="*/ 6800284 w 6847205"/>
                          <a:gd name="connsiteY8" fmla="*/ 466021 h 9142730"/>
                          <a:gd name="connsiteX9" fmla="*/ 56446 w 6847205"/>
                          <a:gd name="connsiteY9" fmla="*/ 399346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46921 w 6847205"/>
                          <a:gd name="connsiteY5" fmla="*/ 123121 h 9142730"/>
                          <a:gd name="connsiteX6" fmla="*/ 65971 w 6847205"/>
                          <a:gd name="connsiteY6" fmla="*/ 9048184 h 9142730"/>
                          <a:gd name="connsiteX7" fmla="*/ 6752659 w 6847205"/>
                          <a:gd name="connsiteY7" fmla="*/ 9057709 h 9142730"/>
                          <a:gd name="connsiteX8" fmla="*/ 6800284 w 6847205"/>
                          <a:gd name="connsiteY8" fmla="*/ 466021 h 9142730"/>
                          <a:gd name="connsiteX9" fmla="*/ 46921 w 6847205"/>
                          <a:gd name="connsiteY9" fmla="*/ 12312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46921 w 6847205"/>
                          <a:gd name="connsiteY5" fmla="*/ 123121 h 9142730"/>
                          <a:gd name="connsiteX6" fmla="*/ 65971 w 6847205"/>
                          <a:gd name="connsiteY6" fmla="*/ 9048184 h 9142730"/>
                          <a:gd name="connsiteX7" fmla="*/ 6752659 w 6847205"/>
                          <a:gd name="connsiteY7" fmla="*/ 9057709 h 9142730"/>
                          <a:gd name="connsiteX8" fmla="*/ 6809809 w 6847205"/>
                          <a:gd name="connsiteY8" fmla="*/ 94546 h 9142730"/>
                          <a:gd name="connsiteX9" fmla="*/ 46921 w 6847205"/>
                          <a:gd name="connsiteY9" fmla="*/ 12312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85021 w 6847205"/>
                          <a:gd name="connsiteY5" fmla="*/ 65971 h 9142730"/>
                          <a:gd name="connsiteX6" fmla="*/ 65971 w 6847205"/>
                          <a:gd name="connsiteY6" fmla="*/ 9048184 h 9142730"/>
                          <a:gd name="connsiteX7" fmla="*/ 6752659 w 6847205"/>
                          <a:gd name="connsiteY7" fmla="*/ 9057709 h 9142730"/>
                          <a:gd name="connsiteX8" fmla="*/ 6809809 w 6847205"/>
                          <a:gd name="connsiteY8" fmla="*/ 94546 h 9142730"/>
                          <a:gd name="connsiteX9" fmla="*/ 85021 w 6847205"/>
                          <a:gd name="connsiteY9" fmla="*/ 6597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85021 w 6847205"/>
                          <a:gd name="connsiteY5" fmla="*/ 65971 h 9142730"/>
                          <a:gd name="connsiteX6" fmla="*/ 65971 w 6847205"/>
                          <a:gd name="connsiteY6" fmla="*/ 9048184 h 9142730"/>
                          <a:gd name="connsiteX7" fmla="*/ 6752659 w 6847205"/>
                          <a:gd name="connsiteY7" fmla="*/ 9057709 h 9142730"/>
                          <a:gd name="connsiteX8" fmla="*/ 6809809 w 6847205"/>
                          <a:gd name="connsiteY8" fmla="*/ 65971 h 9142730"/>
                          <a:gd name="connsiteX9" fmla="*/ 85021 w 6847205"/>
                          <a:gd name="connsiteY9" fmla="*/ 6597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85021 w 6847205"/>
                          <a:gd name="connsiteY5" fmla="*/ 65971 h 9142730"/>
                          <a:gd name="connsiteX6" fmla="*/ 104071 w 6847205"/>
                          <a:gd name="connsiteY6" fmla="*/ 9048184 h 9142730"/>
                          <a:gd name="connsiteX7" fmla="*/ 6752659 w 6847205"/>
                          <a:gd name="connsiteY7" fmla="*/ 9057709 h 9142730"/>
                          <a:gd name="connsiteX8" fmla="*/ 6809809 w 6847205"/>
                          <a:gd name="connsiteY8" fmla="*/ 65971 h 9142730"/>
                          <a:gd name="connsiteX9" fmla="*/ 85021 w 6847205"/>
                          <a:gd name="connsiteY9" fmla="*/ 6597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85021 w 6847205"/>
                          <a:gd name="connsiteY5" fmla="*/ 65971 h 9142730"/>
                          <a:gd name="connsiteX6" fmla="*/ 104071 w 6847205"/>
                          <a:gd name="connsiteY6" fmla="*/ 9048184 h 9142730"/>
                          <a:gd name="connsiteX7" fmla="*/ 6752659 w 6847205"/>
                          <a:gd name="connsiteY7" fmla="*/ 9057709 h 9142730"/>
                          <a:gd name="connsiteX8" fmla="*/ 6781234 w 6847205"/>
                          <a:gd name="connsiteY8" fmla="*/ 75496 h 9142730"/>
                          <a:gd name="connsiteX9" fmla="*/ 85021 w 6847205"/>
                          <a:gd name="connsiteY9" fmla="*/ 65971 h 914273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</a:cxnLst>
                        <a:rect l="l" t="t" r="r" b="b"/>
                        <a:pathLst>
                          <a:path w="6847205" h="9142730">
                            <a:moveTo>
                              <a:pt x="0" y="0"/>
                            </a:moveTo>
                            <a:lnTo>
                              <a:pt x="6847205" y="0"/>
                            </a:lnTo>
                            <a:lnTo>
                              <a:pt x="6847205" y="9142730"/>
                            </a:lnTo>
                            <a:lnTo>
                              <a:pt x="0" y="9142730"/>
                            </a:lnTo>
                            <a:lnTo>
                              <a:pt x="0" y="0"/>
                            </a:lnTo>
                            <a:close/>
                            <a:moveTo>
                              <a:pt x="85021" y="65971"/>
                            </a:moveTo>
                            <a:lnTo>
                              <a:pt x="104071" y="9048184"/>
                            </a:lnTo>
                            <a:lnTo>
                              <a:pt x="6752659" y="9057709"/>
                            </a:lnTo>
                            <a:lnTo>
                              <a:pt x="6781234" y="75496"/>
                            </a:lnTo>
                            <a:lnTo>
                              <a:pt x="85021" y="65971"/>
                            </a:lnTo>
                            <a:close/>
                          </a:path>
                        </a:pathLst>
                      </a:cu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7EE4A2FB" id="Frame 20" o:spid="_x0000_s1026" alt="Border around document" style="position:absolute;margin-left:0;margin-top:0;width:539.25pt;height:10in;z-index:-251651072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7205,9142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" path="m,l6847205,r,9142730l,9142730,,xm85021,65971r19050,8982213l6752659,9057709,6781234,75496,85021,65971xe" fillcolor="#c00000 [3205]" stroked="f" strokeweight="1pt">
              <v:stroke joinstyle="miter"/>
              <v:path arrowok="t" o:connecttype="custom" o:connectlocs="0,0;6848856,0;6848856,9144000;0,9144000;0,0;85042,65980;104096,9049441;6754287,9058967;6782869,75506;85042,65980" o:connectangles="0,0,0,0,0,0,0,0,0,0"/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03876E65"/>
    <w:multiLevelType w:val="hybridMultilevel"/>
    <w:tmpl w:val="ACE2F3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0" w15:restartNumberingAfterBreak="0">
    <w:nsid w:val="59CD4549"/>
    <w:multiLevelType w:val="hybridMultilevel"/>
    <w:tmpl w:val="8D5A49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D3727E6"/>
    <w:multiLevelType w:val="multilevel"/>
    <w:tmpl w:val="A22ABF88"/>
    <w:lvl w:ilvl="0">
      <w:start w:val="1"/>
      <w:numFmt w:val="decimal"/>
      <w:pStyle w:val="ListNumb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4040F20"/>
    <w:multiLevelType w:val="multilevel"/>
    <w:tmpl w:val="73526BA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4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465080041">
    <w:abstractNumId w:val="11"/>
  </w:num>
  <w:num w:numId="2" w16cid:durableId="770784072">
    <w:abstractNumId w:val="14"/>
  </w:num>
  <w:num w:numId="3" w16cid:durableId="1644194883">
    <w:abstractNumId w:val="9"/>
  </w:num>
  <w:num w:numId="4" w16cid:durableId="89472491">
    <w:abstractNumId w:val="13"/>
  </w:num>
  <w:num w:numId="5" w16cid:durableId="1938564073">
    <w:abstractNumId w:val="7"/>
  </w:num>
  <w:num w:numId="6" w16cid:durableId="563832394">
    <w:abstractNumId w:val="6"/>
  </w:num>
  <w:num w:numId="7" w16cid:durableId="1881940169">
    <w:abstractNumId w:val="5"/>
  </w:num>
  <w:num w:numId="8" w16cid:durableId="1925607934">
    <w:abstractNumId w:val="4"/>
  </w:num>
  <w:num w:numId="9" w16cid:durableId="565342658">
    <w:abstractNumId w:val="12"/>
  </w:num>
  <w:num w:numId="10" w16cid:durableId="254215042">
    <w:abstractNumId w:val="3"/>
  </w:num>
  <w:num w:numId="11" w16cid:durableId="1860002751">
    <w:abstractNumId w:val="2"/>
  </w:num>
  <w:num w:numId="12" w16cid:durableId="101998077">
    <w:abstractNumId w:val="1"/>
  </w:num>
  <w:num w:numId="13" w16cid:durableId="1195653812">
    <w:abstractNumId w:val="0"/>
  </w:num>
  <w:num w:numId="14" w16cid:durableId="17101063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203251057">
    <w:abstractNumId w:val="8"/>
  </w:num>
  <w:num w:numId="16" w16cid:durableId="186070160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D08"/>
    <w:rsid w:val="0000079C"/>
    <w:rsid w:val="000021A8"/>
    <w:rsid w:val="000047F7"/>
    <w:rsid w:val="00004864"/>
    <w:rsid w:val="00004B18"/>
    <w:rsid w:val="0001085B"/>
    <w:rsid w:val="0001362C"/>
    <w:rsid w:val="00041E51"/>
    <w:rsid w:val="00054C4F"/>
    <w:rsid w:val="00057553"/>
    <w:rsid w:val="000768F4"/>
    <w:rsid w:val="000855F4"/>
    <w:rsid w:val="0008632C"/>
    <w:rsid w:val="000A0F4A"/>
    <w:rsid w:val="000B51DE"/>
    <w:rsid w:val="000E33EA"/>
    <w:rsid w:val="001015F7"/>
    <w:rsid w:val="00107954"/>
    <w:rsid w:val="00112287"/>
    <w:rsid w:val="0014600B"/>
    <w:rsid w:val="001570B2"/>
    <w:rsid w:val="001624C3"/>
    <w:rsid w:val="0018745B"/>
    <w:rsid w:val="002001C4"/>
    <w:rsid w:val="00205773"/>
    <w:rsid w:val="00212FC3"/>
    <w:rsid w:val="00220400"/>
    <w:rsid w:val="002733AA"/>
    <w:rsid w:val="002A068F"/>
    <w:rsid w:val="002B322D"/>
    <w:rsid w:val="002E04A4"/>
    <w:rsid w:val="002F1575"/>
    <w:rsid w:val="00301C53"/>
    <w:rsid w:val="0030446C"/>
    <w:rsid w:val="003061C6"/>
    <w:rsid w:val="003454F8"/>
    <w:rsid w:val="0036181A"/>
    <w:rsid w:val="00396F92"/>
    <w:rsid w:val="003B2DCE"/>
    <w:rsid w:val="003B44A8"/>
    <w:rsid w:val="00411324"/>
    <w:rsid w:val="0041457F"/>
    <w:rsid w:val="004611DB"/>
    <w:rsid w:val="0047498F"/>
    <w:rsid w:val="00484D97"/>
    <w:rsid w:val="00493A15"/>
    <w:rsid w:val="004A1A94"/>
    <w:rsid w:val="004B68F0"/>
    <w:rsid w:val="004D5DF6"/>
    <w:rsid w:val="005050EE"/>
    <w:rsid w:val="00561481"/>
    <w:rsid w:val="00571AE8"/>
    <w:rsid w:val="00583055"/>
    <w:rsid w:val="005A2EDE"/>
    <w:rsid w:val="005A60EA"/>
    <w:rsid w:val="005A6276"/>
    <w:rsid w:val="005B3E7A"/>
    <w:rsid w:val="005D17FB"/>
    <w:rsid w:val="005D2D39"/>
    <w:rsid w:val="005E1815"/>
    <w:rsid w:val="005F30D8"/>
    <w:rsid w:val="0060270E"/>
    <w:rsid w:val="00613964"/>
    <w:rsid w:val="006214E3"/>
    <w:rsid w:val="00626EB3"/>
    <w:rsid w:val="0068245E"/>
    <w:rsid w:val="00692C40"/>
    <w:rsid w:val="0069500E"/>
    <w:rsid w:val="006B4AE6"/>
    <w:rsid w:val="006E191A"/>
    <w:rsid w:val="00713F12"/>
    <w:rsid w:val="0073666E"/>
    <w:rsid w:val="00752483"/>
    <w:rsid w:val="007665DD"/>
    <w:rsid w:val="007778DB"/>
    <w:rsid w:val="007A2971"/>
    <w:rsid w:val="007A4EDB"/>
    <w:rsid w:val="007A70CF"/>
    <w:rsid w:val="007C3271"/>
    <w:rsid w:val="007C3296"/>
    <w:rsid w:val="00830C03"/>
    <w:rsid w:val="00834305"/>
    <w:rsid w:val="00835380"/>
    <w:rsid w:val="00843720"/>
    <w:rsid w:val="008466BC"/>
    <w:rsid w:val="00851984"/>
    <w:rsid w:val="0085216E"/>
    <w:rsid w:val="008701A5"/>
    <w:rsid w:val="00884419"/>
    <w:rsid w:val="0089436B"/>
    <w:rsid w:val="00897FB4"/>
    <w:rsid w:val="008A55D7"/>
    <w:rsid w:val="008C4FC8"/>
    <w:rsid w:val="008E72A2"/>
    <w:rsid w:val="008F170C"/>
    <w:rsid w:val="00903066"/>
    <w:rsid w:val="009124DD"/>
    <w:rsid w:val="00914026"/>
    <w:rsid w:val="00915AE9"/>
    <w:rsid w:val="00920B18"/>
    <w:rsid w:val="00922437"/>
    <w:rsid w:val="009304D3"/>
    <w:rsid w:val="0094423C"/>
    <w:rsid w:val="00964360"/>
    <w:rsid w:val="00976EA9"/>
    <w:rsid w:val="009777D9"/>
    <w:rsid w:val="009B1E84"/>
    <w:rsid w:val="009D089A"/>
    <w:rsid w:val="009D3E78"/>
    <w:rsid w:val="009E179B"/>
    <w:rsid w:val="00A1413C"/>
    <w:rsid w:val="00A15C82"/>
    <w:rsid w:val="00A23F79"/>
    <w:rsid w:val="00A27BC9"/>
    <w:rsid w:val="00A560C2"/>
    <w:rsid w:val="00A56F98"/>
    <w:rsid w:val="00A64661"/>
    <w:rsid w:val="00A67ED1"/>
    <w:rsid w:val="00A70D08"/>
    <w:rsid w:val="00A95506"/>
    <w:rsid w:val="00A95FC2"/>
    <w:rsid w:val="00A97EEB"/>
    <w:rsid w:val="00AA1CFA"/>
    <w:rsid w:val="00AA4E51"/>
    <w:rsid w:val="00AB123B"/>
    <w:rsid w:val="00B153F5"/>
    <w:rsid w:val="00B168F9"/>
    <w:rsid w:val="00B211D1"/>
    <w:rsid w:val="00B275EC"/>
    <w:rsid w:val="00B3279E"/>
    <w:rsid w:val="00B4339B"/>
    <w:rsid w:val="00B620E5"/>
    <w:rsid w:val="00B93CA8"/>
    <w:rsid w:val="00B9699A"/>
    <w:rsid w:val="00BB595E"/>
    <w:rsid w:val="00BB72D6"/>
    <w:rsid w:val="00BC0329"/>
    <w:rsid w:val="00BE4974"/>
    <w:rsid w:val="00BF3648"/>
    <w:rsid w:val="00C40B41"/>
    <w:rsid w:val="00C40E4D"/>
    <w:rsid w:val="00C41CA0"/>
    <w:rsid w:val="00C533A1"/>
    <w:rsid w:val="00C6328B"/>
    <w:rsid w:val="00C67FD5"/>
    <w:rsid w:val="00C8145B"/>
    <w:rsid w:val="00C93A32"/>
    <w:rsid w:val="00CA37A9"/>
    <w:rsid w:val="00CA6F86"/>
    <w:rsid w:val="00CD064A"/>
    <w:rsid w:val="00CD13F4"/>
    <w:rsid w:val="00CE754C"/>
    <w:rsid w:val="00CE7E1B"/>
    <w:rsid w:val="00CF207A"/>
    <w:rsid w:val="00CF42BC"/>
    <w:rsid w:val="00D05DC0"/>
    <w:rsid w:val="00D40F6D"/>
    <w:rsid w:val="00D529A9"/>
    <w:rsid w:val="00D7573C"/>
    <w:rsid w:val="00D92469"/>
    <w:rsid w:val="00D97147"/>
    <w:rsid w:val="00DB6F1C"/>
    <w:rsid w:val="00DC6C48"/>
    <w:rsid w:val="00DD4648"/>
    <w:rsid w:val="00DE602C"/>
    <w:rsid w:val="00DF2094"/>
    <w:rsid w:val="00E03E13"/>
    <w:rsid w:val="00E402F3"/>
    <w:rsid w:val="00E41FBD"/>
    <w:rsid w:val="00E43EFE"/>
    <w:rsid w:val="00E9547F"/>
    <w:rsid w:val="00EA786A"/>
    <w:rsid w:val="00ED4261"/>
    <w:rsid w:val="00ED564D"/>
    <w:rsid w:val="00EE1F9D"/>
    <w:rsid w:val="00EE56A7"/>
    <w:rsid w:val="00F111B7"/>
    <w:rsid w:val="00F13ABE"/>
    <w:rsid w:val="00F245B9"/>
    <w:rsid w:val="00F31580"/>
    <w:rsid w:val="00F8341D"/>
    <w:rsid w:val="00F85ABB"/>
    <w:rsid w:val="00F935A6"/>
    <w:rsid w:val="00FB297C"/>
    <w:rsid w:val="00FC6C91"/>
    <w:rsid w:val="00FE4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C760F1"/>
  <w15:chartTrackingRefBased/>
  <w15:docId w15:val="{515813F7-7AFA-447D-8FCD-FDF37DB28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color w:val="000000" w:themeColor="text2"/>
        <w:sz w:val="24"/>
        <w:szCs w:val="24"/>
        <w:lang w:val="en-US" w:eastAsia="ja-JP" w:bidi="ar-SA"/>
      </w:rPr>
    </w:rPrDefault>
    <w:pPrDefault>
      <w:pPr>
        <w:spacing w:after="1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6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6" w:unhideWhenUsed="1" w:qFormat="1"/>
    <w:lsdException w:name="heading 7" w:semiHidden="1" w:uiPriority="6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21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98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91A"/>
  </w:style>
  <w:style w:type="paragraph" w:styleId="Heading1">
    <w:name w:val="heading 1"/>
    <w:basedOn w:val="Normal"/>
    <w:next w:val="Normal"/>
    <w:link w:val="Heading1Char"/>
    <w:uiPriority w:val="6"/>
    <w:qFormat/>
    <w:rsid w:val="008466BC"/>
    <w:pPr>
      <w:keepNext/>
      <w:keepLines/>
      <w:contextualSpacing/>
      <w:outlineLvl w:val="0"/>
    </w:pPr>
    <w:rPr>
      <w:rFonts w:asciiTheme="majorHAnsi" w:eastAsiaTheme="majorEastAsia" w:hAnsiTheme="majorHAnsi" w:cstheme="majorBidi"/>
      <w:color w:val="20455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AB12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04559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6"/>
    <w:semiHidden/>
    <w:unhideWhenUsed/>
    <w:qFormat/>
    <w:rsid w:val="00AB123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04559" w:themeColor="accent1" w:themeShade="80"/>
    </w:rPr>
  </w:style>
  <w:style w:type="paragraph" w:styleId="Heading5">
    <w:name w:val="heading 5"/>
    <w:basedOn w:val="Normal"/>
    <w:next w:val="Normal"/>
    <w:link w:val="Heading5Char"/>
    <w:uiPriority w:val="6"/>
    <w:semiHidden/>
    <w:unhideWhenUsed/>
    <w:qFormat/>
    <w:rsid w:val="0030446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00000" w:themeColor="accent2" w:themeShade="80"/>
    </w:rPr>
  </w:style>
  <w:style w:type="paragraph" w:styleId="Heading6">
    <w:name w:val="heading 6"/>
    <w:basedOn w:val="Normal"/>
    <w:next w:val="Normal"/>
    <w:link w:val="Heading6Char"/>
    <w:uiPriority w:val="6"/>
    <w:semiHidden/>
    <w:unhideWhenUsed/>
    <w:qFormat/>
    <w:rsid w:val="0030446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600000" w:themeColor="accent2" w:themeShade="80"/>
    </w:rPr>
  </w:style>
  <w:style w:type="paragraph" w:styleId="Heading7">
    <w:name w:val="heading 7"/>
    <w:basedOn w:val="Normal"/>
    <w:next w:val="Normal"/>
    <w:link w:val="Heading7Char"/>
    <w:uiPriority w:val="6"/>
    <w:semiHidden/>
    <w:unhideWhenUsed/>
    <w:qFormat/>
    <w:rsid w:val="0030446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Cs/>
      <w:color w:val="600000" w:themeColor="accent2" w:themeShade="80"/>
    </w:rPr>
  </w:style>
  <w:style w:type="paragraph" w:styleId="Heading8">
    <w:name w:val="heading 8"/>
    <w:basedOn w:val="Normal"/>
    <w:next w:val="Normal"/>
    <w:link w:val="Heading8Char"/>
    <w:uiPriority w:val="6"/>
    <w:semiHidden/>
    <w:unhideWhenUsed/>
    <w:qFormat/>
    <w:rsid w:val="00AB123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6"/>
    <w:semiHidden/>
    <w:unhideWhenUsed/>
    <w:qFormat/>
    <w:rsid w:val="00AB123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2"/>
    <w:qFormat/>
    <w:rsid w:val="00484D97"/>
    <w:pPr>
      <w:spacing w:after="320" w:line="240" w:lineRule="auto"/>
      <w:contextualSpacing/>
    </w:pPr>
    <w:rPr>
      <w:sz w:val="44"/>
    </w:rPr>
  </w:style>
  <w:style w:type="character" w:customStyle="1" w:styleId="SubtitleChar">
    <w:name w:val="Subtitle Char"/>
    <w:basedOn w:val="DefaultParagraphFont"/>
    <w:link w:val="Subtitle"/>
    <w:uiPriority w:val="2"/>
    <w:rsid w:val="00484D97"/>
    <w:rPr>
      <w:sz w:val="44"/>
    </w:rPr>
  </w:style>
  <w:style w:type="paragraph" w:styleId="Title">
    <w:name w:val="Title"/>
    <w:basedOn w:val="Normal"/>
    <w:link w:val="TitleChar"/>
    <w:uiPriority w:val="1"/>
    <w:qFormat/>
    <w:rsid w:val="0008632C"/>
    <w:pPr>
      <w:keepNext/>
      <w:spacing w:after="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8F0000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08632C"/>
    <w:rPr>
      <w:rFonts w:asciiTheme="majorHAnsi" w:eastAsiaTheme="majorEastAsia" w:hAnsiTheme="majorHAnsi" w:cstheme="majorBidi"/>
      <w:b/>
      <w:bCs/>
      <w:caps/>
      <w:color w:val="8F0000" w:themeColor="accent2" w:themeShade="BF"/>
      <w:kern w:val="28"/>
      <w:sz w:val="84"/>
    </w:rPr>
  </w:style>
  <w:style w:type="paragraph" w:styleId="Date">
    <w:name w:val="Date"/>
    <w:basedOn w:val="Normal"/>
    <w:next w:val="ContactInfo"/>
    <w:link w:val="DateChar"/>
    <w:uiPriority w:val="4"/>
    <w:unhideWhenUsed/>
    <w:qFormat/>
    <w:rsid w:val="00484D97"/>
    <w:pPr>
      <w:pBdr>
        <w:top w:val="dotted" w:sz="2" w:space="6" w:color="000000" w:themeColor="text2"/>
        <w:left w:val="dotted" w:sz="2" w:space="2" w:color="FFFFFF" w:themeColor="background1"/>
        <w:right w:val="dotted" w:sz="2" w:space="2" w:color="FFFFFF" w:themeColor="background1"/>
      </w:pBdr>
      <w:spacing w:after="40" w:line="240" w:lineRule="auto"/>
      <w:contextualSpacing/>
    </w:pPr>
    <w:rPr>
      <w:b/>
      <w:bCs/>
      <w:smallCaps/>
      <w:color w:val="8F0000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4"/>
    <w:rsid w:val="00CA6F86"/>
    <w:rPr>
      <w:b/>
      <w:bCs/>
      <w:smallCaps/>
      <w:color w:val="8F0000" w:themeColor="accent2" w:themeShade="BF"/>
      <w:sz w:val="44"/>
    </w:rPr>
  </w:style>
  <w:style w:type="paragraph" w:customStyle="1" w:styleId="ContactInfo">
    <w:name w:val="Contact Info"/>
    <w:basedOn w:val="Normal"/>
    <w:uiPriority w:val="5"/>
    <w:qFormat/>
    <w:rsid w:val="005E1815"/>
    <w:pPr>
      <w:pBdr>
        <w:bottom w:val="dotted" w:sz="4" w:space="6" w:color="000000" w:themeColor="text2"/>
      </w:pBdr>
      <w:spacing w:after="360" w:line="240" w:lineRule="auto"/>
      <w:contextualSpacing/>
    </w:pPr>
    <w:rPr>
      <w:smallCaps/>
      <w:sz w:val="36"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FC6C91"/>
    <w:pPr>
      <w:spacing w:after="0" w:line="240" w:lineRule="auto"/>
      <w:jc w:val="center"/>
    </w:pPr>
    <w:rPr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FC6C91"/>
    <w:rPr>
      <w:color w:val="FFFFFF" w:themeColor="background1"/>
    </w:rPr>
  </w:style>
  <w:style w:type="character" w:customStyle="1" w:styleId="Heading1Char">
    <w:name w:val="Heading 1 Char"/>
    <w:basedOn w:val="DefaultParagraphFont"/>
    <w:link w:val="Heading1"/>
    <w:uiPriority w:val="6"/>
    <w:rsid w:val="0030446C"/>
    <w:rPr>
      <w:rFonts w:asciiTheme="majorHAnsi" w:eastAsiaTheme="majorEastAsia" w:hAnsiTheme="majorHAnsi" w:cstheme="majorBidi"/>
      <w:color w:val="20455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6"/>
    <w:rsid w:val="0030446C"/>
    <w:rPr>
      <w:rFonts w:asciiTheme="majorHAnsi" w:eastAsiaTheme="majorEastAsia" w:hAnsiTheme="majorHAnsi" w:cstheme="majorBidi"/>
      <w:color w:val="204559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6"/>
    <w:semiHidden/>
    <w:rsid w:val="0030446C"/>
    <w:rPr>
      <w:rFonts w:asciiTheme="majorHAnsi" w:eastAsiaTheme="majorEastAsia" w:hAnsiTheme="majorHAnsi" w:cstheme="majorBidi"/>
      <w:i/>
      <w:iCs/>
      <w:color w:val="20455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6"/>
    <w:semiHidden/>
    <w:rsid w:val="0030446C"/>
    <w:rPr>
      <w:rFonts w:asciiTheme="majorHAnsi" w:eastAsiaTheme="majorEastAsia" w:hAnsiTheme="majorHAnsi" w:cstheme="majorBidi"/>
      <w:color w:val="600000" w:themeColor="accent2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204559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6E191A"/>
    <w:pPr>
      <w:pBdr>
        <w:top w:val="single" w:sz="4" w:space="10" w:color="204559" w:themeColor="accent1" w:themeShade="80"/>
        <w:bottom w:val="single" w:sz="4" w:space="10" w:color="204559" w:themeColor="accent1" w:themeShade="80"/>
      </w:pBdr>
      <w:spacing w:before="360" w:after="360"/>
      <w:jc w:val="center"/>
    </w:pPr>
    <w:rPr>
      <w:i/>
      <w:iCs/>
      <w:color w:val="20455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6E191A"/>
    <w:rPr>
      <w:i/>
      <w:iCs/>
      <w:color w:val="20455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6E191A"/>
    <w:rPr>
      <w:b/>
      <w:bCs/>
      <w:caps w:val="0"/>
      <w:smallCaps/>
      <w:color w:val="204559" w:themeColor="accent1" w:themeShade="80"/>
      <w:spacing w:val="0"/>
    </w:rPr>
  </w:style>
  <w:style w:type="paragraph" w:styleId="TOCHeading">
    <w:name w:val="TOC Heading"/>
    <w:basedOn w:val="Heading1"/>
    <w:next w:val="Normal"/>
    <w:uiPriority w:val="39"/>
    <w:unhideWhenUsed/>
    <w:rsid w:val="00484D97"/>
    <w:pPr>
      <w:spacing w:before="600"/>
      <w:outlineLvl w:val="9"/>
    </w:pPr>
  </w:style>
  <w:style w:type="character" w:styleId="Hyperlink">
    <w:name w:val="Hyperlink"/>
    <w:basedOn w:val="DefaultParagraphFont"/>
    <w:uiPriority w:val="99"/>
    <w:unhideWhenUsed/>
    <w:rsid w:val="00CF207A"/>
    <w:rPr>
      <w:color w:val="20455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414141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B0D0E2" w:themeColor="accent1" w:themeTint="66"/>
        <w:left w:val="single" w:sz="4" w:space="0" w:color="B0D0E2" w:themeColor="accent1" w:themeTint="66"/>
        <w:bottom w:val="single" w:sz="4" w:space="0" w:color="B0D0E2" w:themeColor="accent1" w:themeTint="66"/>
        <w:right w:val="single" w:sz="4" w:space="0" w:color="B0D0E2" w:themeColor="accent1" w:themeTint="66"/>
        <w:insideH w:val="single" w:sz="4" w:space="0" w:color="B0D0E2" w:themeColor="accent1" w:themeTint="66"/>
        <w:insideV w:val="single" w:sz="4" w:space="0" w:color="B0D0E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2" w:themeTint="99"/>
        <w:left w:val="single" w:sz="4" w:space="0" w:color="FF4040" w:themeColor="accent2" w:themeTint="99"/>
        <w:bottom w:val="single" w:sz="4" w:space="0" w:color="FF4040" w:themeColor="accent2" w:themeTint="99"/>
        <w:right w:val="single" w:sz="4" w:space="0" w:color="FF4040" w:themeColor="accent2" w:themeTint="99"/>
        <w:insideH w:val="single" w:sz="4" w:space="0" w:color="FF4040" w:themeColor="accent2" w:themeTint="99"/>
        <w:insideV w:val="single" w:sz="4" w:space="0" w:color="FF404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0000" w:themeColor="accent2"/>
          <w:left w:val="single" w:sz="4" w:space="0" w:color="C00000" w:themeColor="accent2"/>
          <w:bottom w:val="single" w:sz="4" w:space="0" w:color="C00000" w:themeColor="accent2"/>
          <w:right w:val="single" w:sz="4" w:space="0" w:color="C00000" w:themeColor="accent2"/>
          <w:insideH w:val="nil"/>
          <w:insideV w:val="nil"/>
        </w:tcBorders>
        <w:shd w:val="clear" w:color="auto" w:fill="C00000" w:themeFill="accent2"/>
      </w:tcPr>
    </w:tblStylePr>
    <w:tblStylePr w:type="lastRow">
      <w:rPr>
        <w:b/>
        <w:bCs/>
      </w:rPr>
      <w:tblPr/>
      <w:tcPr>
        <w:tcBorders>
          <w:top w:val="double" w:sz="4" w:space="0" w:color="C0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2" w:themeFillTint="33"/>
      </w:tcPr>
    </w:tblStylePr>
    <w:tblStylePr w:type="band1Horz">
      <w:tblPr/>
      <w:tcPr>
        <w:shd w:val="clear" w:color="auto" w:fill="FFBFBF" w:themeFill="accent2" w:themeFillTint="33"/>
      </w:tcPr>
    </w:tblStylePr>
  </w:style>
  <w:style w:type="character" w:customStyle="1" w:styleId="Heading6Char">
    <w:name w:val="Heading 6 Char"/>
    <w:basedOn w:val="DefaultParagraphFont"/>
    <w:link w:val="Heading6"/>
    <w:uiPriority w:val="6"/>
    <w:semiHidden/>
    <w:rsid w:val="0030446C"/>
    <w:rPr>
      <w:rFonts w:asciiTheme="majorHAnsi" w:eastAsiaTheme="majorEastAsia" w:hAnsiTheme="majorHAnsi" w:cstheme="majorBidi"/>
      <w:i/>
      <w:color w:val="600000" w:themeColor="accent2" w:themeShade="80"/>
    </w:rPr>
  </w:style>
  <w:style w:type="character" w:customStyle="1" w:styleId="Heading8Char">
    <w:name w:val="Heading 8 Char"/>
    <w:basedOn w:val="DefaultParagraphFont"/>
    <w:link w:val="Heading8"/>
    <w:uiPriority w:val="6"/>
    <w:semiHidden/>
    <w:rsid w:val="0030446C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6"/>
    <w:semiHidden/>
    <w:rsid w:val="0030446C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styleId="ListNumber">
    <w:name w:val="List Number"/>
    <w:basedOn w:val="Normal"/>
    <w:uiPriority w:val="8"/>
    <w:qFormat/>
    <w:rsid w:val="0030446C"/>
    <w:pPr>
      <w:numPr>
        <w:numId w:val="9"/>
      </w:numPr>
    </w:pPr>
  </w:style>
  <w:style w:type="paragraph" w:styleId="ListBullet">
    <w:name w:val="List Bullet"/>
    <w:basedOn w:val="Normal"/>
    <w:uiPriority w:val="8"/>
    <w:qFormat/>
    <w:rsid w:val="0030446C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C41CA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41CA0"/>
    <w:pPr>
      <w:spacing w:after="100"/>
      <w:ind w:left="240"/>
    </w:pPr>
  </w:style>
  <w:style w:type="character" w:styleId="Strong">
    <w:name w:val="Strong"/>
    <w:basedOn w:val="DefaultParagraphFont"/>
    <w:uiPriority w:val="7"/>
    <w:qFormat/>
    <w:rsid w:val="005E1815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30446C"/>
    <w:rPr>
      <w:rFonts w:asciiTheme="majorHAnsi" w:eastAsiaTheme="majorEastAsia" w:hAnsiTheme="majorHAnsi" w:cstheme="majorBidi"/>
      <w:b/>
      <w:iCs/>
      <w:color w:val="600000" w:themeColor="accent2" w:themeShade="8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191A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191A"/>
    <w:rPr>
      <w:i/>
      <w:iCs/>
      <w:color w:val="404040" w:themeColor="text1" w:themeTint="BF"/>
    </w:rPr>
  </w:style>
  <w:style w:type="character" w:styleId="BookTitle">
    <w:name w:val="Book Title"/>
    <w:basedOn w:val="DefaultParagraphFont"/>
    <w:uiPriority w:val="33"/>
    <w:semiHidden/>
    <w:unhideWhenUsed/>
    <w:qFormat/>
    <w:rsid w:val="006E191A"/>
    <w:rPr>
      <w:b/>
      <w:bCs/>
      <w:i/>
      <w:iCs/>
      <w:spacing w:val="0"/>
    </w:rPr>
  </w:style>
  <w:style w:type="character" w:styleId="UnresolvedMention">
    <w:name w:val="Unresolved Mention"/>
    <w:basedOn w:val="DefaultParagraphFont"/>
    <w:uiPriority w:val="99"/>
    <w:semiHidden/>
    <w:unhideWhenUsed/>
    <w:rsid w:val="00A27BC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16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admin@ect4health.com.au" TargetMode="External"/><Relationship Id="rId2" Type="http://schemas.openxmlformats.org/officeDocument/2006/relationships/hyperlink" Target="http://www.ect4health.com.au" TargetMode="External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mcc_000\AppData\Roaming\Microsoft\Templates\Flyer%20accessibility%20guide.dotx" TargetMode="External"/></Relationships>
</file>

<file path=word/theme/theme1.xml><?xml version="1.0" encoding="utf-8"?>
<a:theme xmlns:a="http://schemas.openxmlformats.org/drawingml/2006/main" name="Office Theme">
  <a:themeElements>
    <a:clrScheme name="ECT4Health">
      <a:dk1>
        <a:srgbClr val="000000"/>
      </a:dk1>
      <a:lt1>
        <a:sysClr val="window" lastClr="FFFFFF"/>
      </a:lt1>
      <a:dk2>
        <a:srgbClr val="000000"/>
      </a:dk2>
      <a:lt2>
        <a:srgbClr val="FFFFFF"/>
      </a:lt2>
      <a:accent1>
        <a:srgbClr val="418AB3"/>
      </a:accent1>
      <a:accent2>
        <a:srgbClr val="C00000"/>
      </a:accent2>
      <a:accent3>
        <a:srgbClr val="F69200"/>
      </a:accent3>
      <a:accent4>
        <a:srgbClr val="838383"/>
      </a:accent4>
      <a:accent5>
        <a:srgbClr val="FEC306"/>
      </a:accent5>
      <a:accent6>
        <a:srgbClr val="C00000"/>
      </a:accent6>
      <a:hlink>
        <a:srgbClr val="000000"/>
      </a:hlink>
      <a:folHlink>
        <a:srgbClr val="00000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663515D0C61347B970D284971410B6" ma:contentTypeVersion="13" ma:contentTypeDescription="Create a new document." ma:contentTypeScope="" ma:versionID="0376e3818dc63695234fd10e9a4d048d">
  <xsd:schema xmlns:xsd="http://www.w3.org/2001/XMLSchema" xmlns:xs="http://www.w3.org/2001/XMLSchema" xmlns:p="http://schemas.microsoft.com/office/2006/metadata/properties" xmlns:ns2="160bf586-3fb7-4da6-9618-c2369e88e275" xmlns:ns3="a869954d-aaae-435c-b3c6-66ee8d3050ad" targetNamespace="http://schemas.microsoft.com/office/2006/metadata/properties" ma:root="true" ma:fieldsID="b51335bb0c218f286e7c7f2ccf52b194" ns2:_="" ns3:_="">
    <xsd:import namespace="160bf586-3fb7-4da6-9618-c2369e88e275"/>
    <xsd:import namespace="a869954d-aaae-435c-b3c6-66ee8d3050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0bf586-3fb7-4da6-9618-c2369e88e2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69954d-aaae-435c-b3c6-66ee8d3050a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A6AB985-ABD9-4EA7-8146-1621179A2C7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E231E4F-6968-482A-B192-17A6031E3F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0bf586-3fb7-4da6-9618-c2369e88e275"/>
    <ds:schemaRef ds:uri="a869954d-aaae-435c-b3c6-66ee8d3050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Flyer accessibility guide</Template>
  <TotalTime>10</TotalTime>
  <Pages>2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stmcc_000</dc:creator>
  <cp:keywords/>
  <dc:description/>
  <cp:lastModifiedBy>Robert Timmings</cp:lastModifiedBy>
  <cp:revision>3</cp:revision>
  <cp:lastPrinted>2022-11-01T05:59:00Z</cp:lastPrinted>
  <dcterms:created xsi:type="dcterms:W3CDTF">2024-11-19T05:49:00Z</dcterms:created>
  <dcterms:modified xsi:type="dcterms:W3CDTF">2024-11-19T05:58:00Z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0x010100D4663515D0C61347B970D284971410B6</vt:lpwstr>
  </property>
</Properties>
</file>